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823" w:rsidRDefault="006F1823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Stanzach dag 5</w:t>
      </w:r>
    </w:p>
    <w:p w:rsidR="006F1823" w:rsidRDefault="006F1823">
      <w:pPr>
        <w:rPr>
          <w:rFonts w:ascii="Times New Roman" w:hAnsi="Times New Roman" w:cs="Times New Roman"/>
        </w:rPr>
      </w:pPr>
      <w:r>
        <w:t>In de voormiddag was het skiles. Dit is de groep van Klaus.</w:t>
      </w:r>
    </w:p>
    <w:p w:rsidR="006F1823" w:rsidRDefault="006F18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i1025" type="#_x0000_t75" style="width:363.75pt;height:273pt;visibility:visible">
            <v:imagedata r:id="rId4" o:title=""/>
          </v:shape>
        </w:pict>
      </w:r>
    </w:p>
    <w:p w:rsidR="006F1823" w:rsidRDefault="006F1823">
      <w:pPr>
        <w:spacing w:line="240" w:lineRule="auto"/>
        <w:jc w:val="center"/>
      </w:pPr>
      <w:r>
        <w:t>Er was goed nieuws: Jo en Tom mochten naar de grote piste onder begeleiding van Juf Eva,</w:t>
      </w:r>
    </w:p>
    <w:p w:rsidR="006F1823" w:rsidRDefault="006F1823">
      <w:pPr>
        <w:spacing w:line="240" w:lineRule="auto"/>
        <w:jc w:val="center"/>
        <w:rPr>
          <w:lang w:val="fr-FR"/>
        </w:rPr>
      </w:pPr>
      <w:r>
        <w:t xml:space="preserve"> </w:t>
      </w:r>
      <w:r>
        <w:rPr>
          <w:lang w:val="fr-FR"/>
        </w:rPr>
        <w:t>Juf Marita en juf Leny!!</w:t>
      </w:r>
    </w:p>
    <w:p w:rsidR="006F1823" w:rsidRDefault="006F18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2" o:spid="_x0000_i1026" type="#_x0000_t75" style="width:400.5pt;height:300pt;visibility:visible">
            <v:imagedata r:id="rId5" o:title=""/>
          </v:shape>
        </w:pict>
      </w:r>
    </w:p>
    <w:p w:rsidR="006F1823" w:rsidRDefault="006F1823">
      <w:pPr>
        <w:jc w:val="center"/>
      </w:pPr>
      <w:r>
        <w:t>Juf Eva met Tommeke op de ankerlift!</w:t>
      </w:r>
    </w:p>
    <w:p w:rsidR="006F1823" w:rsidRDefault="006F18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_x0000_i1027" type="#_x0000_t75" style="width:365.25pt;height:273.75pt;visibility:visible">
            <v:imagedata r:id="rId6" o:title=""/>
          </v:shape>
        </w:pict>
      </w:r>
    </w:p>
    <w:p w:rsidR="006F1823" w:rsidRDefault="006F1823">
      <w:pPr>
        <w:jc w:val="center"/>
      </w:pPr>
      <w:r>
        <w:t>Juf Leny met Jo!</w:t>
      </w:r>
    </w:p>
    <w:p w:rsidR="006F1823" w:rsidRDefault="006F18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_x0000_i1028" type="#_x0000_t75" style="width:270pt;height:360.75pt;visibility:visible">
            <v:imagedata r:id="rId7" o:title=""/>
          </v:shape>
        </w:pict>
      </w:r>
    </w:p>
    <w:p w:rsidR="006F1823" w:rsidRDefault="006F1823">
      <w:pPr>
        <w:jc w:val="center"/>
      </w:pPr>
      <w:r>
        <w:t>Tommeke één met de sneeuw!</w:t>
      </w:r>
    </w:p>
    <w:p w:rsidR="006F1823" w:rsidRDefault="006F18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8" o:spid="_x0000_i1029" type="#_x0000_t75" style="width:382.5pt;height:287.25pt;visibility:visible">
            <v:imagedata r:id="rId8" o:title=""/>
          </v:shape>
        </w:pict>
      </w:r>
    </w:p>
    <w:p w:rsidR="006F1823" w:rsidRDefault="006F1823">
      <w:pPr>
        <w:jc w:val="center"/>
      </w:pPr>
      <w:r>
        <w:t>Eventjes uitblazen op een bankje boven aan de piste!</w:t>
      </w:r>
    </w:p>
    <w:p w:rsidR="006F1823" w:rsidRDefault="006F1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7" o:spid="_x0000_i1030" type="#_x0000_t75" style="width:453pt;height:339.75pt;visibility:visible">
            <v:imagedata r:id="rId9" o:title=""/>
          </v:shape>
        </w:pict>
      </w:r>
    </w:p>
    <w:p w:rsidR="006F1823" w:rsidRDefault="006F1823">
      <w:pPr>
        <w:jc w:val="center"/>
      </w:pPr>
      <w:r>
        <w:t>De rest van de groep nam in de voormiddag de bananenlift…</w:t>
      </w:r>
    </w:p>
    <w:p w:rsidR="006F1823" w:rsidRDefault="006F18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4" o:spid="_x0000_i1031" type="#_x0000_t75" style="width:420.75pt;height:315.75pt;visibility:visible">
            <v:imagedata r:id="rId10" o:title=""/>
          </v:shape>
        </w:pict>
      </w:r>
    </w:p>
    <w:p w:rsidR="006F1823" w:rsidRDefault="006F1823">
      <w:pPr>
        <w:jc w:val="center"/>
      </w:pPr>
      <w:r>
        <w:t>En in de namiddag gingen ze wandelen</w:t>
      </w:r>
    </w:p>
    <w:p w:rsidR="006F1823" w:rsidRDefault="006F18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5" o:spid="_x0000_i1032" type="#_x0000_t75" style="width:362.25pt;height:270.75pt;visibility:visible">
            <v:imagedata r:id="rId11" o:title=""/>
          </v:shape>
        </w:pict>
      </w:r>
    </w:p>
    <w:p w:rsidR="006F1823" w:rsidRDefault="006F1823">
      <w:pPr>
        <w:jc w:val="center"/>
        <w:rPr>
          <w:rFonts w:ascii="Times New Roman" w:hAnsi="Times New Roman" w:cs="Times New Roman"/>
        </w:rPr>
      </w:pPr>
    </w:p>
    <w:p w:rsidR="006F1823" w:rsidRDefault="006F1823">
      <w:pPr>
        <w:jc w:val="center"/>
      </w:pPr>
      <w:r>
        <w:t>Lorenzo en Nelly hadden het idee om ook onze kookouders, Warre en Wiske, eens in de bloemetjes te zetten!</w:t>
      </w:r>
    </w:p>
    <w:p w:rsidR="006F1823" w:rsidRDefault="006F18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6" o:spid="_x0000_i1033" type="#_x0000_t75" style="width:414.75pt;height:311.25pt;visibility:visible">
            <v:imagedata r:id="rId12" o:title=""/>
          </v:shape>
        </w:pict>
      </w:r>
    </w:p>
    <w:p w:rsidR="006F1823" w:rsidRDefault="006F18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nl-BE"/>
        </w:rPr>
        <w:pict>
          <v:shape id="Afbeelding 3" o:spid="_x0000_i1034" type="#_x0000_t75" style="width:386.25pt;height:286.5pt;visibility:visible">
            <v:imagedata r:id="rId13" o:title=""/>
          </v:shape>
        </w:pict>
      </w:r>
    </w:p>
    <w:p w:rsidR="006F1823" w:rsidRDefault="006F1823">
      <w:pPr>
        <w:rPr>
          <w:rFonts w:ascii="Times New Roman" w:hAnsi="Times New Roman" w:cs="Times New Roman"/>
        </w:rPr>
      </w:pPr>
    </w:p>
    <w:sectPr w:rsidR="006F1823" w:rsidSect="006F18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1823"/>
    <w:rsid w:val="006F1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79</Words>
  <Characters>451</Characters>
  <Application>Microsoft Office Outlook</Application>
  <DocSecurity>0</DocSecurity>
  <Lines>0</Lines>
  <Paragraphs>0</Paragraphs>
  <ScaleCrop>false</ScaleCrop>
  <Company>Jeka vzw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Stanzach dag 5</dc:title>
  <dc:subject/>
  <dc:creator>Martine</dc:creator>
  <cp:keywords/>
  <dc:description/>
  <cp:lastModifiedBy>Jeka vzw</cp:lastModifiedBy>
  <cp:revision>2</cp:revision>
  <dcterms:created xsi:type="dcterms:W3CDTF">2010-01-23T20:05:00Z</dcterms:created>
  <dcterms:modified xsi:type="dcterms:W3CDTF">2010-01-23T20:05:00Z</dcterms:modified>
</cp:coreProperties>
</file>