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04" w:rsidRDefault="00B55904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Dag 2 in Stanzach</w:t>
      </w: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7" o:spid="_x0000_i1025" type="#_x0000_t75" style="width:453.75pt;height:339.75pt;visibility:visible">
            <v:imagedata r:id="rId4" o:title=""/>
          </v:shape>
        </w:pict>
      </w:r>
    </w:p>
    <w:p w:rsidR="00B55904" w:rsidRDefault="00B55904">
      <w:pPr>
        <w:rPr>
          <w:rFonts w:ascii="Times New Roman" w:hAnsi="Times New Roman" w:cs="Times New Roman"/>
        </w:rPr>
      </w:pPr>
      <w:r>
        <w:t>Klaar voor vertrek!! Voormiddagje sleeën…</w:t>
      </w: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4" o:spid="_x0000_i1026" type="#_x0000_t75" style="width:453.75pt;height:339.75pt;visibility:visible">
            <v:imagedata r:id="rId5" o:title=""/>
          </v:shape>
        </w:pict>
      </w:r>
    </w:p>
    <w:p w:rsidR="00B55904" w:rsidRDefault="00B55904">
      <w:r>
        <w:t xml:space="preserve">Groepsknuffel van de begeleiders op de sleetjes </w:t>
      </w:r>
    </w:p>
    <w:p w:rsidR="00B55904" w:rsidRDefault="00B55904"/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5" o:spid="_x0000_i1027" type="#_x0000_t75" style="width:453.75pt;height:339.75pt;visibility:visible">
            <v:imagedata r:id="rId6" o:title=""/>
          </v:shape>
        </w:pict>
      </w:r>
    </w:p>
    <w:p w:rsidR="00B55904" w:rsidRDefault="00B55904">
      <w:pPr>
        <w:rPr>
          <w:rFonts w:ascii="Times New Roman" w:hAnsi="Times New Roman" w:cs="Times New Roman"/>
        </w:rPr>
      </w:pPr>
      <w:r>
        <w:t>Bond der grote gezinnen (op reis met het kindergeld). Nonkel Jef en Nonkel Toon hebben ook voor sponsoring gezorgd.</w:t>
      </w: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1" o:spid="_x0000_i1028" type="#_x0000_t75" style="width:453.75pt;height:339.75pt;visibility:visible">
            <v:imagedata r:id="rId7" o:title=""/>
          </v:shape>
        </w:pict>
      </w:r>
    </w:p>
    <w:p w:rsidR="00B55904" w:rsidRDefault="00B55904">
      <w:r>
        <w:t>En wij blij…</w:t>
      </w:r>
    </w:p>
    <w:p w:rsidR="00B55904" w:rsidRDefault="00B55904">
      <w:pPr>
        <w:rPr>
          <w:rFonts w:ascii="Times New Roman" w:hAnsi="Times New Roman" w:cs="Times New Roman"/>
        </w:rPr>
      </w:pP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2" o:spid="_x0000_i1029" type="#_x0000_t75" style="width:453.75pt;height:339.75pt;visibility:visible">
            <v:imagedata r:id="rId8" o:title=""/>
          </v:shape>
        </w:pict>
      </w:r>
    </w:p>
    <w:p w:rsidR="00B55904" w:rsidRDefault="00B55904">
      <w:r>
        <w:t>Voorbereiding voor de eerste skiles: bottekes aan en de skikes onder de voetjes</w:t>
      </w: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9" o:spid="_x0000_i1030" type="#_x0000_t75" style="width:453.75pt;height:340.5pt;visibility:visible">
            <v:imagedata r:id="rId9" o:title=""/>
          </v:shape>
        </w:pict>
      </w:r>
    </w:p>
    <w:p w:rsidR="00B55904" w:rsidRDefault="00B55904">
      <w:pPr>
        <w:rPr>
          <w:rFonts w:ascii="Times New Roman" w:hAnsi="Times New Roman" w:cs="Times New Roman"/>
        </w:rPr>
      </w:pPr>
      <w:r>
        <w:t>Juf Leny schiet ter hulp: bottekes te klein, ze spannen te veel, ni toe te krijgen, ni aan te krijgen, …</w:t>
      </w: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8" o:spid="_x0000_i1031" type="#_x0000_t75" style="width:453pt;height:340.5pt;rotation:90;visibility:visible">
            <v:imagedata r:id="rId10" o:title=""/>
          </v:shape>
        </w:pict>
      </w:r>
    </w:p>
    <w:p w:rsidR="00B55904" w:rsidRDefault="00B55904">
      <w:pPr>
        <w:rPr>
          <w:rFonts w:ascii="Times New Roman" w:hAnsi="Times New Roman" w:cs="Times New Roman"/>
        </w:rPr>
      </w:pPr>
      <w:r>
        <w:t>Gelukt!!! Klaar voor vertrek!!</w:t>
      </w:r>
    </w:p>
    <w:p w:rsidR="00B55904" w:rsidRDefault="00B559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3" o:spid="_x0000_i1032" type="#_x0000_t75" style="width:453.75pt;height:339.75pt;visibility:visible">
            <v:imagedata r:id="rId11" o:title=""/>
          </v:shape>
        </w:pict>
      </w:r>
    </w:p>
    <w:p w:rsidR="00B55904" w:rsidRDefault="00B55904">
      <w:pPr>
        <w:tabs>
          <w:tab w:val="left" w:pos="1770"/>
        </w:tabs>
      </w:pPr>
      <w:r>
        <w:t>Tijd voor warme choco in de Jamdo.</w:t>
      </w:r>
    </w:p>
    <w:p w:rsidR="00B55904" w:rsidRDefault="00B55904">
      <w:pPr>
        <w:tabs>
          <w:tab w:val="left" w:pos="1770"/>
        </w:tabs>
      </w:pPr>
    </w:p>
    <w:p w:rsidR="00B55904" w:rsidRDefault="00B55904">
      <w:pPr>
        <w:tabs>
          <w:tab w:val="left" w:pos="1770"/>
        </w:tabs>
        <w:rPr>
          <w:rFonts w:ascii="Times New Roman" w:hAnsi="Times New Roman" w:cs="Times New Roman"/>
        </w:rPr>
      </w:pPr>
      <w:r>
        <w:t>Va navond gaan we nog rodelen maar die foto’s zijn voor morgen… Tot dan x</w:t>
      </w:r>
      <w:r>
        <w:tab/>
      </w:r>
    </w:p>
    <w:sectPr w:rsidR="00B55904" w:rsidSect="00B55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5904"/>
    <w:rsid w:val="00B5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8</Pages>
  <Words>84</Words>
  <Characters>480</Characters>
  <Application>Microsoft Office Outlook</Application>
  <DocSecurity>0</DocSecurity>
  <Lines>0</Lines>
  <Paragraphs>0</Paragraphs>
  <ScaleCrop>false</ScaleCrop>
  <Company>Jeka vzw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 2 in Stanzach</dc:title>
  <dc:subject/>
  <dc:creator>Martine</dc:creator>
  <cp:keywords/>
  <dc:description/>
  <cp:lastModifiedBy>Jeka vzw</cp:lastModifiedBy>
  <cp:revision>2</cp:revision>
  <dcterms:created xsi:type="dcterms:W3CDTF">2010-01-20T20:04:00Z</dcterms:created>
  <dcterms:modified xsi:type="dcterms:W3CDTF">2010-01-20T20:04:00Z</dcterms:modified>
</cp:coreProperties>
</file>