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D0C" w:rsidRDefault="007E5D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style="width:453.75pt;height:339.75pt;visibility:visible">
            <v:imagedata r:id="rId4" o:title=""/>
          </v:shape>
        </w:pict>
      </w:r>
    </w:p>
    <w:p w:rsidR="007E5D0C" w:rsidRDefault="007E5D0C">
      <w:pPr>
        <w:rPr>
          <w:rFonts w:ascii="Times New Roman" w:hAnsi="Times New Roman" w:cs="Times New Roman"/>
        </w:rPr>
      </w:pPr>
      <w:r>
        <w:t>De heenreis naar Stanzach. Gedurende 12 lange uurtjes zaten we op de bus, maar het was toch zo plezierig.</w:t>
      </w:r>
    </w:p>
    <w:p w:rsidR="007E5D0C" w:rsidRDefault="007E5D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2" o:spid="_x0000_i1026" type="#_x0000_t75" style="width:453.75pt;height:339.75pt;visibility:visible">
            <v:imagedata r:id="rId5" o:title=""/>
          </v:shape>
        </w:pict>
      </w:r>
    </w:p>
    <w:p w:rsidR="007E5D0C" w:rsidRDefault="007E5D0C">
      <w:r>
        <w:t>Het eerste avondmaal heeft enorm gesmaakt! Een toffe eerste kennismaking met de verblijfplaats. Morgen gaan we op verkenning!</w:t>
      </w:r>
    </w:p>
    <w:p w:rsidR="007E5D0C" w:rsidRDefault="007E5D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3" o:spid="_x0000_i1027" type="#_x0000_t75" style="width:419.25pt;height:311.25pt;visibility:visible">
            <v:imagedata r:id="rId6" o:title=""/>
          </v:shape>
        </w:pict>
      </w:r>
    </w:p>
    <w:p w:rsidR="007E5D0C" w:rsidRDefault="007E5D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4" o:spid="_x0000_i1028" type="#_x0000_t75" style="width:388.5pt;height:291pt;visibility:visible">
            <v:imagedata r:id="rId7" o:title=""/>
          </v:shape>
        </w:pict>
      </w:r>
    </w:p>
    <w:p w:rsidR="007E5D0C" w:rsidRDefault="007E5D0C">
      <w:r>
        <w:t>Onze eerste activiteit van de dag: een wandelzoektocht in en rond  het dorp. Iedereen heeft enorm zijn best gedaan. De sfeer was optimaal!</w:t>
      </w:r>
    </w:p>
    <w:p w:rsidR="007E5D0C" w:rsidRDefault="007E5D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5" o:spid="_x0000_i1029" type="#_x0000_t75" style="width:452.25pt;height:340.5pt;rotation:90;visibility:visible">
            <v:imagedata r:id="rId8" o:title=""/>
          </v:shape>
        </w:pict>
      </w:r>
    </w:p>
    <w:p w:rsidR="007E5D0C" w:rsidRDefault="007E5D0C">
      <w:pPr>
        <w:tabs>
          <w:tab w:val="left" w:pos="8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E5D0C" w:rsidRDefault="007E5D0C">
      <w:pPr>
        <w:tabs>
          <w:tab w:val="left" w:pos="8190"/>
        </w:tabs>
        <w:rPr>
          <w:rFonts w:ascii="Times New Roman" w:hAnsi="Times New Roman" w:cs="Times New Roman"/>
        </w:rPr>
      </w:pPr>
      <w:r>
        <w:t>Wat vinden jullie van deze toffe bende?</w:t>
      </w:r>
    </w:p>
    <w:p w:rsidR="007E5D0C" w:rsidRDefault="007E5D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6" o:spid="_x0000_i1030" type="#_x0000_t75" style="width:453.75pt;height:339.75pt;visibility:visible">
            <v:imagedata r:id="rId9" o:title=""/>
          </v:shape>
        </w:pict>
      </w:r>
    </w:p>
    <w:p w:rsidR="007E5D0C" w:rsidRDefault="007E5D0C">
      <w:pPr>
        <w:rPr>
          <w:rFonts w:ascii="Times New Roman" w:hAnsi="Times New Roman" w:cs="Times New Roman"/>
        </w:rPr>
      </w:pPr>
      <w:r>
        <w:t>De eerste ski-initiatie onder leiding van Juf Eva en Juf Leny! De leerkrachten waren onder de indruk van hun prestaties. We geloven in een groot succes!</w:t>
      </w:r>
    </w:p>
    <w:sectPr w:rsidR="007E5D0C" w:rsidSect="007E5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5D0C"/>
    <w:rsid w:val="007E5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83</Words>
  <Characters>476</Characters>
  <Application>Microsoft Office Outlook</Application>
  <DocSecurity>0</DocSecurity>
  <Lines>0</Lines>
  <Paragraphs>0</Paragraphs>
  <ScaleCrop>false</ScaleCrop>
  <Company>Jeka vzw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Martine</dc:creator>
  <cp:keywords/>
  <dc:description/>
  <cp:lastModifiedBy>Jeka vzw</cp:lastModifiedBy>
  <cp:revision>2</cp:revision>
  <dcterms:created xsi:type="dcterms:W3CDTF">2010-01-19T20:14:00Z</dcterms:created>
  <dcterms:modified xsi:type="dcterms:W3CDTF">2010-01-19T20:14:00Z</dcterms:modified>
</cp:coreProperties>
</file>