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06F5DF" w14:textId="5FE4C707" w:rsidR="004740C8" w:rsidRPr="00C81EE2" w:rsidRDefault="0059667F" w:rsidP="004740C8">
      <w:pPr>
        <w:jc w:val="right"/>
        <w:rPr>
          <w:rFonts w:ascii="Source Sans Pro" w:hAnsi="Source Sans Pro"/>
          <w:color w:val="E56D21"/>
          <w:sz w:val="28"/>
          <w:szCs w:val="28"/>
        </w:rPr>
      </w:pPr>
      <w:r>
        <w:rPr>
          <w:rStyle w:val="TitelChar"/>
        </w:rPr>
        <w:t>Generatie rookvrij</w:t>
      </w:r>
      <w:r w:rsidR="004740C8">
        <w:rPr>
          <w:rFonts w:ascii="Source Sans Pro" w:hAnsi="Source Sans Pro"/>
          <w:b/>
          <w:color w:val="E56D21"/>
          <w:sz w:val="44"/>
          <w:szCs w:val="44"/>
          <w:lang w:val="nl-NL"/>
        </w:rPr>
        <w:br/>
      </w:r>
      <w:r w:rsidR="00CC29C6">
        <w:rPr>
          <w:rStyle w:val="Kop1Char"/>
        </w:rPr>
        <w:t>Landen</w:t>
      </w:r>
    </w:p>
    <w:p w14:paraId="17132F4D" w14:textId="77777777" w:rsidR="00046F73" w:rsidRDefault="00046F73" w:rsidP="004740C8">
      <w:pPr>
        <w:jc w:val="right"/>
        <w:rPr>
          <w:rFonts w:ascii="Source Sans Pro" w:hAnsi="Source Sans Pro"/>
          <w:lang w:val="nl-NL"/>
        </w:rPr>
        <w:sectPr w:rsidR="00046F73" w:rsidSect="006202BD">
          <w:headerReference w:type="even" r:id="rId10"/>
          <w:headerReference w:type="default" r:id="rId11"/>
          <w:footerReference w:type="even" r:id="rId12"/>
          <w:footerReference w:type="default" r:id="rId13"/>
          <w:headerReference w:type="first" r:id="rId14"/>
          <w:footerReference w:type="first" r:id="rId15"/>
          <w:pgSz w:w="11906" w:h="16838"/>
          <w:pgMar w:top="568" w:right="1417" w:bottom="1701" w:left="1701" w:header="454" w:footer="454" w:gutter="0"/>
          <w:cols w:space="708"/>
          <w:docGrid w:linePitch="360"/>
        </w:sectPr>
      </w:pPr>
    </w:p>
    <w:p w14:paraId="52E08A5C" w14:textId="13852FAB" w:rsidR="00853CFD" w:rsidRPr="00623E5A" w:rsidRDefault="007B749A" w:rsidP="00623E5A">
      <w:pPr>
        <w:jc w:val="right"/>
        <w:rPr>
          <w:rFonts w:ascii="Source Sans Pro" w:hAnsi="Source Sans Pro"/>
          <w:lang w:val="nl-NL"/>
        </w:rPr>
      </w:pPr>
      <w:r>
        <w:rPr>
          <w:rFonts w:ascii="Source Sans Pro" w:hAnsi="Source Sans Pro"/>
          <w:noProof/>
        </w:rPr>
        <mc:AlternateContent>
          <mc:Choice Requires="wps">
            <w:drawing>
              <wp:anchor distT="0" distB="0" distL="114300" distR="114300" simplePos="0" relativeHeight="251665408" behindDoc="0" locked="0" layoutInCell="1" allowOverlap="1" wp14:anchorId="1C71111C" wp14:editId="38AA2528">
                <wp:simplePos x="0" y="0"/>
                <wp:positionH relativeFrom="column">
                  <wp:posOffset>5200650</wp:posOffset>
                </wp:positionH>
                <wp:positionV relativeFrom="paragraph">
                  <wp:posOffset>33020</wp:posOffset>
                </wp:positionV>
                <wp:extent cx="360000" cy="0"/>
                <wp:effectExtent l="0" t="19050" r="21590" b="19050"/>
                <wp:wrapNone/>
                <wp:docPr id="2" name="Rechte verbindingslijn 2"/>
                <wp:cNvGraphicFramePr/>
                <a:graphic xmlns:a="http://schemas.openxmlformats.org/drawingml/2006/main">
                  <a:graphicData uri="http://schemas.microsoft.com/office/word/2010/wordprocessingShape">
                    <wps:wsp>
                      <wps:cNvCnPr/>
                      <wps:spPr>
                        <a:xfrm>
                          <a:off x="0" y="0"/>
                          <a:ext cx="360000" cy="0"/>
                        </a:xfrm>
                        <a:prstGeom prst="line">
                          <a:avLst/>
                        </a:prstGeom>
                        <a:ln w="44450">
                          <a:solidFill>
                            <a:srgbClr val="E56D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A20D5" id="Rechte verbindingslijn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5pt,2.6pt" to="437.8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" strokecolor="#e56d21" strokeweight="3.5pt"/>
            </w:pict>
          </mc:Fallback>
        </mc:AlternateContent>
      </w:r>
    </w:p>
    <w:p w14:paraId="1EA201E7" w14:textId="428C662E" w:rsidR="00EE0379" w:rsidRDefault="00EE0379" w:rsidP="00EE0379">
      <w:r>
        <w:t>Beste</w:t>
      </w:r>
      <w:r w:rsidR="00FE045A">
        <w:t>,</w:t>
      </w:r>
    </w:p>
    <w:p w14:paraId="1F38CD87" w14:textId="2ABB417E" w:rsidR="00FE045A" w:rsidRDefault="00FE045A" w:rsidP="00EE0379">
      <w:r>
        <w:t xml:space="preserve">Begin dit jaar hadden wij u in kader van Generatie Rookvrij reeds gecontacteerd </w:t>
      </w:r>
      <w:r w:rsidR="00C20B81">
        <w:t>om tekeningen te laten opmaken door leerlingen van uw school.</w:t>
      </w:r>
      <w:r w:rsidR="00C72623">
        <w:t xml:space="preserve"> </w:t>
      </w:r>
      <w:r w:rsidR="00220303">
        <w:t xml:space="preserve">Binnenkort gaan we over tot het drukken van de gekozen tekening op </w:t>
      </w:r>
      <w:r w:rsidR="00801595">
        <w:t>postkaartjes.</w:t>
      </w:r>
    </w:p>
    <w:p w14:paraId="1901CD4C" w14:textId="50F55D76" w:rsidR="00EE613F" w:rsidRDefault="00EE613F" w:rsidP="00EE0379">
      <w:r>
        <w:t xml:space="preserve">Ondertussen zitten we in de laatste </w:t>
      </w:r>
      <w:r w:rsidR="00220303">
        <w:t xml:space="preserve">fase naar rookvrije speelterreinen. </w:t>
      </w:r>
      <w:r w:rsidR="00801595">
        <w:t>Op woensdag 31 maart worden volgende speelterreinen officieel rookvrij gemaakt:</w:t>
      </w:r>
    </w:p>
    <w:p w14:paraId="16E3BCBF" w14:textId="77777777" w:rsidR="00801595" w:rsidRPr="008477A1" w:rsidRDefault="00801595" w:rsidP="00801595">
      <w:pPr>
        <w:pStyle w:val="Lijstalinea"/>
        <w:numPr>
          <w:ilvl w:val="0"/>
          <w:numId w:val="20"/>
        </w:numPr>
        <w:rPr>
          <w:lang w:val="nl-NL"/>
        </w:rPr>
      </w:pPr>
      <w:r>
        <w:rPr>
          <w:lang w:val="nl-NL"/>
        </w:rPr>
        <w:t xml:space="preserve">Speelterreinen Beemden, </w:t>
      </w:r>
      <w:proofErr w:type="spellStart"/>
      <w:r>
        <w:rPr>
          <w:lang w:val="nl-NL"/>
        </w:rPr>
        <w:t>Rufferdinge</w:t>
      </w:r>
      <w:proofErr w:type="spellEnd"/>
      <w:r>
        <w:rPr>
          <w:lang w:val="nl-NL"/>
        </w:rPr>
        <w:t>, Walshoutem en Neerwinden.</w:t>
      </w:r>
    </w:p>
    <w:p w14:paraId="161B340C" w14:textId="1069EA34" w:rsidR="004A5431" w:rsidRDefault="004A5431" w:rsidP="00801595">
      <w:pPr>
        <w:rPr>
          <w:lang w:val="nl-NL"/>
        </w:rPr>
      </w:pPr>
      <w:r w:rsidRPr="004A5431">
        <w:rPr>
          <w:lang w:val="nl-NL"/>
        </w:rPr>
        <w:t>Op deze locaties zal er vóór 31 maart een officieel bord worden geplaatst door de gemeente als herkenning voor deze campagne.</w:t>
      </w:r>
    </w:p>
    <w:p w14:paraId="39CCB5A4" w14:textId="77B28167" w:rsidR="00801595" w:rsidRDefault="00801595" w:rsidP="00801595">
      <w:pPr>
        <w:rPr>
          <w:lang w:val="nl-NL"/>
        </w:rPr>
      </w:pPr>
      <w:r>
        <w:rPr>
          <w:lang w:val="nl-NL"/>
        </w:rPr>
        <w:t>Ook in Geetbets, Kortenaken, Linter en Zoutleeuw gaan ze speelterreinen en/of omgevingen aan scholen rookvrij maken.</w:t>
      </w:r>
    </w:p>
    <w:p w14:paraId="3E00BB65" w14:textId="5E6F155E" w:rsidR="00AA1B54" w:rsidRPr="000C5473" w:rsidRDefault="00AA1B54" w:rsidP="00801595">
      <w:pPr>
        <w:rPr>
          <w:lang w:val="nl-NL"/>
        </w:rPr>
      </w:pPr>
      <w:r>
        <w:rPr>
          <w:lang w:val="nl-NL"/>
        </w:rPr>
        <w:t>V</w:t>
      </w:r>
      <w:r w:rsidR="00E27C18">
        <w:rPr>
          <w:lang w:val="nl-NL"/>
        </w:rPr>
        <w:t>óór woensdag 31 maart lever</w:t>
      </w:r>
      <w:r w:rsidR="00FD7A14">
        <w:rPr>
          <w:lang w:val="nl-NL"/>
        </w:rPr>
        <w:t>en</w:t>
      </w:r>
      <w:r w:rsidR="00E27C18">
        <w:rPr>
          <w:lang w:val="nl-NL"/>
        </w:rPr>
        <w:t xml:space="preserve"> wij</w:t>
      </w:r>
      <w:r w:rsidR="00FD7A14">
        <w:rPr>
          <w:lang w:val="nl-NL"/>
        </w:rPr>
        <w:t xml:space="preserve"> postkaartjes en stickers</w:t>
      </w:r>
      <w:r w:rsidR="006545B7">
        <w:rPr>
          <w:lang w:val="nl-NL"/>
        </w:rPr>
        <w:t xml:space="preserve"> aan uw school</w:t>
      </w:r>
      <w:r w:rsidR="005D7218">
        <w:rPr>
          <w:lang w:val="nl-NL"/>
        </w:rPr>
        <w:t>. Voor iedere leerling</w:t>
      </w:r>
      <w:r w:rsidR="00B173AE">
        <w:rPr>
          <w:lang w:val="nl-NL"/>
        </w:rPr>
        <w:t xml:space="preserve"> (kleuters en leerlingen van het basisonderwijs)</w:t>
      </w:r>
      <w:r w:rsidR="005D7218">
        <w:rPr>
          <w:lang w:val="nl-NL"/>
        </w:rPr>
        <w:t xml:space="preserve"> één exemplaar van beide. </w:t>
      </w:r>
      <w:r w:rsidR="00DB6459">
        <w:rPr>
          <w:lang w:val="nl-NL"/>
        </w:rPr>
        <w:t>I</w:t>
      </w:r>
      <w:r w:rsidR="0097692E">
        <w:rPr>
          <w:lang w:val="nl-NL"/>
        </w:rPr>
        <w:t xml:space="preserve">s het mogelijk om deze te verdelen? </w:t>
      </w:r>
      <w:r w:rsidR="005D7218">
        <w:rPr>
          <w:lang w:val="nl-NL"/>
        </w:rPr>
        <w:t>Op de postkaartjes staat extra uitleg</w:t>
      </w:r>
      <w:r w:rsidR="00275D61">
        <w:rPr>
          <w:lang w:val="nl-NL"/>
        </w:rPr>
        <w:t xml:space="preserve"> over het project.</w:t>
      </w:r>
      <w:r w:rsidR="000D4513">
        <w:rPr>
          <w:lang w:val="nl-NL"/>
        </w:rPr>
        <w:t xml:space="preserve"> Via deze weg trachten we ook de ouders te bereiken. </w:t>
      </w:r>
    </w:p>
    <w:p w14:paraId="700F52AD" w14:textId="149EFF1C" w:rsidR="00801595" w:rsidRDefault="00D3583C" w:rsidP="00EE0379">
      <w:r>
        <w:t xml:space="preserve">Het zou fantastisch zijn mocht uw </w:t>
      </w:r>
      <w:r w:rsidR="00883258">
        <w:t xml:space="preserve">school </w:t>
      </w:r>
      <w:r w:rsidR="00452460">
        <w:t>in de</w:t>
      </w:r>
      <w:r w:rsidR="003F7116">
        <w:t xml:space="preserve"> week van </w:t>
      </w:r>
      <w:r w:rsidR="003D1BB8">
        <w:t>29 maart tot 2 april iets extra doen rond dit thema. Enkele suggesties:</w:t>
      </w:r>
    </w:p>
    <w:p w14:paraId="32AD89B3" w14:textId="0521B387" w:rsidR="00B434F3" w:rsidRDefault="00B434F3" w:rsidP="00B434F3">
      <w:pPr>
        <w:pStyle w:val="Lijstalinea"/>
        <w:numPr>
          <w:ilvl w:val="0"/>
          <w:numId w:val="23"/>
        </w:numPr>
      </w:pPr>
      <w:r>
        <w:t>Overige tekeningen ophangen rondom de schoolpoort.</w:t>
      </w:r>
    </w:p>
    <w:p w14:paraId="3C470414" w14:textId="4E12C0B2" w:rsidR="00B434F3" w:rsidRDefault="00474D0A" w:rsidP="00B434F3">
      <w:pPr>
        <w:pStyle w:val="Lijstalinea"/>
        <w:numPr>
          <w:ilvl w:val="0"/>
          <w:numId w:val="23"/>
        </w:numPr>
      </w:pPr>
      <w:r>
        <w:t xml:space="preserve">Met stoepkrijt boodschappen/slogans omtrent rookvrij spelen/leren plaatsen op de straat/stoep rondom </w:t>
      </w:r>
      <w:r w:rsidR="00151FC2">
        <w:t xml:space="preserve">de </w:t>
      </w:r>
      <w:r>
        <w:t>school.</w:t>
      </w:r>
    </w:p>
    <w:p w14:paraId="47E34192" w14:textId="11935199" w:rsidR="00FC127E" w:rsidRDefault="002117A1" w:rsidP="00B434F3">
      <w:pPr>
        <w:pStyle w:val="Lijstalinea"/>
        <w:numPr>
          <w:ilvl w:val="0"/>
          <w:numId w:val="23"/>
        </w:numPr>
      </w:pPr>
      <w:r>
        <w:t>Met stoepkrijt boodschappen/slogans omtrent rookvrij spelen/leren plaatsen rondom één</w:t>
      </w:r>
      <w:r w:rsidR="000C10D1">
        <w:t xml:space="preserve"> van de rookvrije speelterreinen. </w:t>
      </w:r>
    </w:p>
    <w:p w14:paraId="1B2476FF" w14:textId="3BA2A712" w:rsidR="000C10D1" w:rsidRDefault="00CF5668" w:rsidP="00B434F3">
      <w:pPr>
        <w:pStyle w:val="Lijstalinea"/>
        <w:numPr>
          <w:ilvl w:val="0"/>
          <w:numId w:val="23"/>
        </w:numPr>
      </w:pPr>
      <w:r>
        <w:t>Een spandoek maken en ophangen met een boodschap/slogan omtrent rookvrij spelen/leren</w:t>
      </w:r>
      <w:r w:rsidR="00DC1A06">
        <w:t xml:space="preserve"> </w:t>
      </w:r>
      <w:r w:rsidR="00DC1A06">
        <w:sym w:font="Wingdings" w:char="F0E0"/>
      </w:r>
      <w:r w:rsidR="00DC1A06">
        <w:t xml:space="preserve"> opgelet, het gaat niet om roken verbieden, wel om</w:t>
      </w:r>
      <w:r w:rsidR="00CC4ACE">
        <w:t xml:space="preserve"> het</w:t>
      </w:r>
      <w:r w:rsidR="00DC1A06">
        <w:t xml:space="preserve"> niet roken in het zicht van kinderen.</w:t>
      </w:r>
    </w:p>
    <w:p w14:paraId="69F03919" w14:textId="40B1DA9C" w:rsidR="00B12504" w:rsidRDefault="00B12504" w:rsidP="00B434F3">
      <w:pPr>
        <w:pStyle w:val="Lijstalinea"/>
        <w:numPr>
          <w:ilvl w:val="0"/>
          <w:numId w:val="23"/>
        </w:numPr>
      </w:pPr>
      <w:r>
        <w:t>…</w:t>
      </w:r>
    </w:p>
    <w:p w14:paraId="3CECBB23" w14:textId="09EB7EDF" w:rsidR="002C3CE3" w:rsidRDefault="003F418E" w:rsidP="00151FC2">
      <w:r>
        <w:t xml:space="preserve">Hopelijk </w:t>
      </w:r>
      <w:r w:rsidR="002C3CE3">
        <w:t>zien jullie een mogelijkheid om hiermee aan de slag te gaan.</w:t>
      </w:r>
    </w:p>
    <w:p w14:paraId="7C0D2661" w14:textId="7D4D09A8" w:rsidR="00BD6FBF" w:rsidRDefault="002A46C7" w:rsidP="00151FC2">
      <w:r>
        <w:t>Als er vragen zijn kan u zich richten tot</w:t>
      </w:r>
      <w:r w:rsidR="000D3F1C">
        <w:t xml:space="preserve"> </w:t>
      </w:r>
      <w:r>
        <w:t xml:space="preserve">Wouter Buelens, Intergemeentelijk Preventiewerker, </w:t>
      </w:r>
      <w:hyperlink r:id="rId16" w:history="1">
        <w:r w:rsidR="00BD6FBF" w:rsidRPr="006C6E13">
          <w:rPr>
            <w:rStyle w:val="Hyperlink"/>
            <w:rFonts w:ascii="Source Sans Pro Light" w:hAnsi="Source Sans Pro Light"/>
          </w:rPr>
          <w:t>wouter@logo-oostbrabant.be</w:t>
        </w:r>
      </w:hyperlink>
      <w:r w:rsidR="00C918C4">
        <w:t xml:space="preserve">, </w:t>
      </w:r>
      <w:r w:rsidR="00BD6FBF">
        <w:t>0471</w:t>
      </w:r>
      <w:r w:rsidR="007B17AA">
        <w:t>/62 03 10</w:t>
      </w:r>
      <w:r w:rsidR="00C918C4">
        <w:t>.</w:t>
      </w:r>
    </w:p>
    <w:p w14:paraId="60520C0B" w14:textId="3ABDCE59" w:rsidR="00A10D2E" w:rsidRDefault="00A10D2E" w:rsidP="00A438F2">
      <w:pPr>
        <w:pStyle w:val="Kop1"/>
        <w:pBdr>
          <w:bottom w:val="single" w:sz="4" w:space="1" w:color="E56D21"/>
        </w:pBdr>
      </w:pPr>
      <w:r>
        <w:t>Kader/Context</w:t>
      </w:r>
      <w:r w:rsidR="00CE6C6A">
        <w:t xml:space="preserve"> Project</w:t>
      </w:r>
    </w:p>
    <w:p w14:paraId="4445CF94" w14:textId="77777777" w:rsidR="006C043F" w:rsidRDefault="006C043F" w:rsidP="00A438F2"/>
    <w:p w14:paraId="3ABCDFDD" w14:textId="3B4524B4" w:rsidR="00101DAC" w:rsidRDefault="001D30E0" w:rsidP="00A438F2">
      <w:r>
        <w:rPr>
          <w:rStyle w:val="normaltextrun"/>
          <w:color w:val="000000"/>
          <w:shd w:val="clear" w:color="auto" w:fill="FFFFFF"/>
          <w:lang w:val="nl-NL"/>
        </w:rPr>
        <w:lastRenderedPageBreak/>
        <w:t xml:space="preserve">Met het project ‘Generatie Rookvrij’ </w:t>
      </w:r>
      <w:r w:rsidR="009C08DF">
        <w:rPr>
          <w:rStyle w:val="normaltextrun"/>
          <w:color w:val="000000"/>
          <w:shd w:val="clear" w:color="auto" w:fill="FFFFFF"/>
          <w:lang w:val="nl-NL"/>
        </w:rPr>
        <w:t>streven</w:t>
      </w:r>
      <w:r>
        <w:rPr>
          <w:rStyle w:val="normaltextrun"/>
          <w:color w:val="000000"/>
          <w:shd w:val="clear" w:color="auto" w:fill="FFFFFF"/>
          <w:lang w:val="nl-NL"/>
        </w:rPr>
        <w:t xml:space="preserve"> we</w:t>
      </w:r>
      <w:r w:rsidR="009C08DF">
        <w:rPr>
          <w:rStyle w:val="normaltextrun"/>
          <w:color w:val="000000"/>
          <w:shd w:val="clear" w:color="auto" w:fill="FFFFFF"/>
          <w:lang w:val="nl-NL"/>
        </w:rPr>
        <w:t xml:space="preserve"> naar een maatschappij waarin ieder kind dat vanaf 2019 wordt geboren, rookvrij kan opgroeien. Kinderen en jongeren hebben het recht om rookvrij op te groeien. Om te kunnen spelen en zich te amuseren in omgevingen waar niet gerookt wordt. Want kinderen en jongeren kopiëren gedrag, en ook roken valt daaronder. Als rookvrij de norm wordt, zullen onze kinderen en jongeren weerbaarder worden en minder snel geneigd zijn zelf een sigaret op te steken. Door </w:t>
      </w:r>
      <w:hyperlink r:id="rId17" w:tgtFrame="_blank" w:history="1">
        <w:r w:rsidR="009C08DF" w:rsidRPr="001E55A5">
          <w:rPr>
            <w:rStyle w:val="normaltextrun"/>
            <w:rFonts w:cs="Segoe UI"/>
            <w:color w:val="000000" w:themeColor="text1"/>
            <w:shd w:val="clear" w:color="auto" w:fill="FFFFFF"/>
            <w:lang w:val="nl-NL"/>
          </w:rPr>
          <w:t>samen</w:t>
        </w:r>
      </w:hyperlink>
      <w:r w:rsidR="009C08DF">
        <w:rPr>
          <w:rStyle w:val="normaltextrun"/>
          <w:color w:val="000000"/>
          <w:shd w:val="clear" w:color="auto" w:fill="FFFFFF"/>
          <w:lang w:val="nl-NL"/>
        </w:rPr>
        <w:t xml:space="preserve"> omgevingen rookvrij te maken, waken we over de gezondheid van ieder kind en elke </w:t>
      </w:r>
      <w:r w:rsidR="009C08DF" w:rsidRPr="00101DAC">
        <w:t>adolescent. </w:t>
      </w:r>
      <w:r w:rsidR="00101DAC" w:rsidRPr="00101DAC">
        <w:t>De campagne gaat niet over roken verbieden.</w:t>
      </w:r>
    </w:p>
    <w:p w14:paraId="00C159E0" w14:textId="7C377F59" w:rsidR="003A76B0" w:rsidRDefault="003A76B0" w:rsidP="00A438F2">
      <w:pPr>
        <w:rPr>
          <w:rStyle w:val="eop"/>
          <w:rFonts w:ascii="Source Sans Pro" w:hAnsi="Source Sans Pro"/>
          <w:color w:val="000000"/>
          <w:shd w:val="clear" w:color="auto" w:fill="FFFFFF"/>
        </w:rPr>
      </w:pPr>
      <w:r>
        <w:t>Wouter Buelens, Intergemeentelijk Preventiewerker</w:t>
      </w:r>
      <w:r w:rsidR="00987523">
        <w:t xml:space="preserve"> bij LOGO voor de gemeenten </w:t>
      </w:r>
      <w:r>
        <w:t xml:space="preserve">Geetbets, Kortenaken, Landen, Linter en Zoutleeuw, </w:t>
      </w:r>
      <w:r w:rsidR="00342BB0">
        <w:t>is de trekker van dit project</w:t>
      </w:r>
      <w:r w:rsidR="00C43181">
        <w:t xml:space="preserve"> in samenwerking met de jeugddienst en dienst welzijn.</w:t>
      </w:r>
    </w:p>
    <w:p w14:paraId="12A8E36D" w14:textId="77777777" w:rsidR="003B5B89" w:rsidRDefault="003B5B89" w:rsidP="003B5B89">
      <w:pPr>
        <w:pStyle w:val="paragraph"/>
        <w:spacing w:before="0" w:beforeAutospacing="0" w:after="0" w:afterAutospacing="0"/>
        <w:textAlignment w:val="baseline"/>
        <w:rPr>
          <w:rFonts w:ascii="Segoe UI" w:hAnsi="Segoe UI" w:cs="Segoe UI"/>
          <w:sz w:val="18"/>
          <w:szCs w:val="18"/>
        </w:rPr>
      </w:pPr>
      <w:r>
        <w:rPr>
          <w:rStyle w:val="normaltextrun"/>
          <w:rFonts w:ascii="Source Sans Pro" w:hAnsi="Source Sans Pro" w:cs="Segoe UI"/>
          <w:b/>
          <w:bCs/>
          <w:sz w:val="22"/>
          <w:szCs w:val="22"/>
        </w:rPr>
        <w:t>Belgische campagne – </w:t>
      </w:r>
      <w:r>
        <w:rPr>
          <w:rStyle w:val="normaltextrun"/>
          <w:rFonts w:ascii="Source Sans Pro" w:hAnsi="Source Sans Pro" w:cs="Segoe UI"/>
          <w:sz w:val="22"/>
          <w:szCs w:val="22"/>
        </w:rPr>
        <w:t>een initiatief van </w:t>
      </w:r>
      <w:r>
        <w:rPr>
          <w:rStyle w:val="eop"/>
          <w:rFonts w:ascii="Source Sans Pro" w:hAnsi="Source Sans Pro" w:cs="Segoe UI"/>
          <w:sz w:val="22"/>
          <w:szCs w:val="22"/>
        </w:rPr>
        <w:t> </w:t>
      </w:r>
    </w:p>
    <w:p w14:paraId="55F4C5B4" w14:textId="7AE89DF1" w:rsidR="003B5B89" w:rsidRPr="004B69C6" w:rsidRDefault="003B5B89" w:rsidP="004B69C6">
      <w:pPr>
        <w:pStyle w:val="paragraph"/>
        <w:spacing w:before="0" w:beforeAutospacing="0" w:after="0" w:afterAutospacing="0"/>
        <w:textAlignment w:val="baseline"/>
        <w:rPr>
          <w:rFonts w:ascii="Segoe UI" w:hAnsi="Segoe UI" w:cs="Segoe UI"/>
          <w:sz w:val="18"/>
          <w:szCs w:val="18"/>
        </w:rPr>
      </w:pPr>
      <w:r>
        <w:rPr>
          <w:rFonts w:ascii="Source Sans Pro Light" w:eastAsiaTheme="minorHAnsi" w:hAnsi="Source Sans Pro Light" w:cstheme="minorBidi"/>
          <w:noProof/>
          <w:sz w:val="22"/>
          <w:szCs w:val="22"/>
          <w:lang w:eastAsia="en-US"/>
        </w:rPr>
        <w:drawing>
          <wp:inline distT="0" distB="0" distL="0" distR="0" wp14:anchorId="76ED8F8C" wp14:editId="6F5EB457">
            <wp:extent cx="5579745" cy="532130"/>
            <wp:effectExtent l="0" t="0" r="1905" b="1270"/>
            <wp:docPr id="1" name="Afbeelding 1" descr="C:\Users\WouterBuelens\AppData\Local\Microsoft\Windows\INetCache\Content.MSO\5416B5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uterBuelens\AppData\Local\Microsoft\Windows\INetCache\Content.MSO\5416B56A.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9745" cy="532130"/>
                    </a:xfrm>
                    <a:prstGeom prst="rect">
                      <a:avLst/>
                    </a:prstGeom>
                    <a:noFill/>
                    <a:ln>
                      <a:noFill/>
                    </a:ln>
                  </pic:spPr>
                </pic:pic>
              </a:graphicData>
            </a:graphic>
          </wp:inline>
        </w:drawing>
      </w:r>
    </w:p>
    <w:p w14:paraId="3DA97161" w14:textId="77777777" w:rsidR="00A10D2E" w:rsidRDefault="00A10D2E" w:rsidP="00A438F2">
      <w:pPr>
        <w:pStyle w:val="Kop1"/>
        <w:pBdr>
          <w:bottom w:val="single" w:sz="4" w:space="1" w:color="E56D21"/>
        </w:pBdr>
      </w:pPr>
      <w:r>
        <w:t>Doelstelling</w:t>
      </w:r>
    </w:p>
    <w:p w14:paraId="286F7506" w14:textId="7F73DA6A" w:rsidR="00A10D2E" w:rsidRDefault="00A10D2E" w:rsidP="00A10D2E"/>
    <w:p w14:paraId="1A8F0162" w14:textId="158D2A1A" w:rsidR="00D708BE" w:rsidRDefault="00A8727D" w:rsidP="00A8727D">
      <w:pPr>
        <w:pStyle w:val="Lijstalinea"/>
        <w:numPr>
          <w:ilvl w:val="0"/>
          <w:numId w:val="14"/>
        </w:numPr>
      </w:pPr>
      <w:r>
        <w:t xml:space="preserve">Het kopieergedrag van </w:t>
      </w:r>
      <w:r w:rsidR="0039085D">
        <w:t>k</w:t>
      </w:r>
      <w:r w:rsidR="00D708BE">
        <w:t xml:space="preserve">inderen/jongeren </w:t>
      </w:r>
      <w:r>
        <w:t>om te</w:t>
      </w:r>
      <w:r w:rsidR="002E544E">
        <w:t xml:space="preserve"> starte</w:t>
      </w:r>
      <w:r w:rsidR="00F03800">
        <w:t>n met</w:t>
      </w:r>
      <w:r>
        <w:t xml:space="preserve"> roken verminderen</w:t>
      </w:r>
    </w:p>
    <w:p w14:paraId="36B911AC" w14:textId="20689757" w:rsidR="00C56ADF" w:rsidRDefault="00F03800" w:rsidP="00A8727D">
      <w:pPr>
        <w:pStyle w:val="Lijstalinea"/>
        <w:numPr>
          <w:ilvl w:val="0"/>
          <w:numId w:val="14"/>
        </w:numPr>
      </w:pPr>
      <w:r>
        <w:t>Bewust</w:t>
      </w:r>
      <w:r w:rsidR="00F26AA2">
        <w:t>wording</w:t>
      </w:r>
      <w:r>
        <w:t xml:space="preserve"> </w:t>
      </w:r>
      <w:r w:rsidR="00F26AA2">
        <w:t>bij</w:t>
      </w:r>
      <w:r>
        <w:t xml:space="preserve"> rokers </w:t>
      </w:r>
      <w:r w:rsidR="0039085D">
        <w:t>om het roken in nabijheid van kinderen/jongeren te vermijden</w:t>
      </w:r>
    </w:p>
    <w:p w14:paraId="110C71C2" w14:textId="3771CBEB" w:rsidR="00E533FB" w:rsidRDefault="00B4002B" w:rsidP="009F09D7">
      <w:pPr>
        <w:pStyle w:val="Lijstalinea"/>
        <w:numPr>
          <w:ilvl w:val="0"/>
          <w:numId w:val="14"/>
        </w:numPr>
      </w:pPr>
      <w:r>
        <w:t>Werk maken van ‘Gezonde Publieke Ruimte’</w:t>
      </w:r>
    </w:p>
    <w:p w14:paraId="5DB5A468" w14:textId="6236D604" w:rsidR="00375545" w:rsidRPr="004F46D7" w:rsidRDefault="00375545" w:rsidP="00143BF3">
      <w:pPr>
        <w:rPr>
          <w:i/>
          <w:iCs/>
        </w:rPr>
      </w:pPr>
    </w:p>
    <w:sectPr w:rsidR="00375545" w:rsidRPr="004F46D7" w:rsidSect="008E56D3">
      <w:type w:val="continuous"/>
      <w:pgSz w:w="11906" w:h="16838"/>
      <w:pgMar w:top="2835" w:right="1418" w:bottom="1701" w:left="1701" w:header="85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323EE9" w14:textId="77777777" w:rsidR="004C70F1" w:rsidRDefault="004C70F1" w:rsidP="00B16465">
      <w:pPr>
        <w:spacing w:after="0" w:line="240" w:lineRule="auto"/>
      </w:pPr>
      <w:r>
        <w:separator/>
      </w:r>
    </w:p>
  </w:endnote>
  <w:endnote w:type="continuationSeparator" w:id="0">
    <w:p w14:paraId="5560C70E" w14:textId="77777777" w:rsidR="004C70F1" w:rsidRDefault="004C70F1" w:rsidP="00B16465">
      <w:pPr>
        <w:spacing w:after="0" w:line="240" w:lineRule="auto"/>
      </w:pPr>
      <w:r>
        <w:continuationSeparator/>
      </w:r>
    </w:p>
  </w:endnote>
  <w:endnote w:type="continuationNotice" w:id="1">
    <w:p w14:paraId="1B188E4B" w14:textId="77777777" w:rsidR="004C70F1" w:rsidRDefault="004C70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ource Sans Pro">
    <w:altName w:val="Source Sans Pro"/>
    <w:charset w:val="00"/>
    <w:family w:val="swiss"/>
    <w:pitch w:val="variable"/>
    <w:sig w:usb0="600002F7" w:usb1="02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2C3FA" w14:textId="77777777" w:rsidR="001735CC" w:rsidRDefault="001735C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4C356" w14:textId="77777777" w:rsidR="00BA612C" w:rsidRPr="00D17AF0" w:rsidRDefault="00D17AF0" w:rsidP="00D17AF0">
    <w:pPr>
      <w:pStyle w:val="Voettekst"/>
      <w:jc w:val="right"/>
      <w:rPr>
        <w:sz w:val="14"/>
        <w:szCs w:val="14"/>
      </w:rPr>
    </w:pPr>
    <w:r w:rsidRPr="0037579D">
      <w:rPr>
        <w:b/>
        <w:noProof/>
        <w:sz w:val="14"/>
        <w:szCs w:val="14"/>
      </w:rPr>
      <w:drawing>
        <wp:anchor distT="0" distB="0" distL="114300" distR="114300" simplePos="0" relativeHeight="251666432" behindDoc="0" locked="0" layoutInCell="1" allowOverlap="1" wp14:anchorId="05FE9216" wp14:editId="1237007B">
          <wp:simplePos x="0" y="0"/>
          <wp:positionH relativeFrom="column">
            <wp:posOffset>5715</wp:posOffset>
          </wp:positionH>
          <wp:positionV relativeFrom="paragraph">
            <wp:posOffset>-53110</wp:posOffset>
          </wp:positionV>
          <wp:extent cx="3303905" cy="588784"/>
          <wp:effectExtent l="0" t="0" r="0" b="190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03905" cy="588784"/>
                  </a:xfrm>
                  <a:prstGeom prst="rect">
                    <a:avLst/>
                  </a:prstGeom>
                  <a:noFill/>
                  <a:ln>
                    <a:noFill/>
                  </a:ln>
                </pic:spPr>
              </pic:pic>
            </a:graphicData>
          </a:graphic>
        </wp:anchor>
      </w:drawing>
    </w:r>
    <w:r w:rsidRPr="0037579D">
      <w:rPr>
        <w:b/>
        <w:sz w:val="14"/>
        <w:szCs w:val="14"/>
      </w:rPr>
      <w:t>LOGO OOST-BRABANT vzw</w:t>
    </w:r>
    <w:r w:rsidRPr="0037579D">
      <w:rPr>
        <w:sz w:val="14"/>
        <w:szCs w:val="14"/>
      </w:rPr>
      <w:br/>
      <w:t xml:space="preserve">Kloosterweg 9 </w:t>
    </w:r>
    <w:r w:rsidRPr="0037579D">
      <w:rPr>
        <w:rFonts w:cs="Segoe UI Emoji"/>
        <w:color w:val="E56D21"/>
        <w:sz w:val="14"/>
        <w:szCs w:val="14"/>
      </w:rPr>
      <w:t>•</w:t>
    </w:r>
    <w:r w:rsidRPr="0037579D">
      <w:rPr>
        <w:sz w:val="14"/>
        <w:szCs w:val="14"/>
      </w:rPr>
      <w:t xml:space="preserve"> 3020 Herent </w:t>
    </w:r>
    <w:r>
      <w:rPr>
        <w:sz w:val="14"/>
        <w:szCs w:val="14"/>
      </w:rPr>
      <w:br/>
    </w:r>
    <w:r w:rsidRPr="0037579D">
      <w:rPr>
        <w:b/>
        <w:color w:val="E56D21"/>
        <w:sz w:val="14"/>
        <w:szCs w:val="14"/>
      </w:rPr>
      <w:t>T</w:t>
    </w:r>
    <w:r w:rsidRPr="0037579D">
      <w:rPr>
        <w:sz w:val="14"/>
        <w:szCs w:val="14"/>
      </w:rPr>
      <w:t xml:space="preserve"> 016 89 06 05 </w:t>
    </w:r>
    <w:r w:rsidRPr="0037579D">
      <w:rPr>
        <w:rFonts w:cs="Segoe UI Emoji"/>
        <w:color w:val="E56D21"/>
        <w:sz w:val="14"/>
        <w:szCs w:val="14"/>
      </w:rPr>
      <w:t>•</w:t>
    </w:r>
    <w:r w:rsidRPr="0037579D">
      <w:rPr>
        <w:rFonts w:cs="Segoe UI Emoji"/>
        <w:sz w:val="14"/>
        <w:szCs w:val="14"/>
      </w:rPr>
      <w:t xml:space="preserve"> </w:t>
    </w:r>
    <w:r w:rsidRPr="0037579D">
      <w:rPr>
        <w:rFonts w:cs="Segoe UI Emoji"/>
        <w:b/>
        <w:color w:val="E56D21"/>
        <w:sz w:val="14"/>
        <w:szCs w:val="14"/>
      </w:rPr>
      <w:t>E</w:t>
    </w:r>
    <w:r w:rsidRPr="0037579D">
      <w:rPr>
        <w:sz w:val="14"/>
        <w:szCs w:val="14"/>
      </w:rPr>
      <w:t xml:space="preserve"> </w:t>
    </w:r>
    <w:hyperlink r:id="rId2" w:history="1">
      <w:r w:rsidRPr="0037579D">
        <w:rPr>
          <w:rStyle w:val="Hyperlink"/>
          <w:color w:val="auto"/>
          <w:sz w:val="14"/>
          <w:szCs w:val="14"/>
        </w:rPr>
        <w:t>info@logo-oostbrabant.be</w:t>
      </w:r>
    </w:hyperlink>
    <w:r>
      <w:rPr>
        <w:rStyle w:val="Hyperlink"/>
        <w:color w:val="auto"/>
        <w:sz w:val="14"/>
        <w:szCs w:val="14"/>
      </w:rPr>
      <w:br/>
    </w:r>
    <w:r w:rsidRPr="0037579D">
      <w:rPr>
        <w:rFonts w:cs="Segoe UI Emoji"/>
        <w:b/>
        <w:color w:val="E56D21"/>
        <w:sz w:val="14"/>
        <w:szCs w:val="14"/>
      </w:rPr>
      <w:t>W</w:t>
    </w:r>
    <w:r w:rsidRPr="0037579D">
      <w:rPr>
        <w:rFonts w:cs="Segoe UI Emoji"/>
        <w:sz w:val="14"/>
        <w:szCs w:val="14"/>
      </w:rPr>
      <w:t xml:space="preserve"> </w:t>
    </w:r>
    <w:hyperlink r:id="rId3" w:history="1">
      <w:r w:rsidRPr="0037579D">
        <w:rPr>
          <w:rStyle w:val="Hyperlink"/>
          <w:rFonts w:cstheme="minorHAnsi"/>
          <w:color w:val="auto"/>
          <w:sz w:val="14"/>
          <w:szCs w:val="14"/>
        </w:rPr>
        <w:t>www.logo-oostbrabant.be</w:t>
      </w:r>
    </w:hyperlink>
    <w:r w:rsidRPr="0037579D">
      <w:rPr>
        <w:rStyle w:val="Hyperlink"/>
        <w:rFonts w:cstheme="minorHAnsi"/>
        <w:color w:val="auto"/>
        <w:sz w:val="14"/>
        <w:szCs w:val="14"/>
      </w:rPr>
      <w:br/>
    </w:r>
    <w:bookmarkStart w:id="0" w:name="_Hlk25658031"/>
    <w:r w:rsidRPr="0037579D">
      <w:rPr>
        <w:sz w:val="14"/>
        <w:szCs w:val="14"/>
      </w:rPr>
      <w:t xml:space="preserve">ondernemingsnummer 0478 42 25 09 </w:t>
    </w:r>
    <w:r w:rsidRPr="0037579D">
      <w:rPr>
        <w:rFonts w:cs="Segoe UI Emoji"/>
        <w:color w:val="E56D21"/>
        <w:sz w:val="14"/>
        <w:szCs w:val="14"/>
      </w:rPr>
      <w:t>•</w:t>
    </w:r>
    <w:r w:rsidRPr="0037579D">
      <w:rPr>
        <w:rFonts w:cs="Segoe UI Emoji"/>
        <w:sz w:val="14"/>
        <w:szCs w:val="14"/>
      </w:rPr>
      <w:t xml:space="preserve"> </w:t>
    </w:r>
    <w:r w:rsidRPr="0037579D">
      <w:rPr>
        <w:sz w:val="14"/>
        <w:szCs w:val="14"/>
      </w:rPr>
      <w:t>RPR Leuven</w: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AFB85" w14:textId="77777777" w:rsidR="001735CC" w:rsidRDefault="001735C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B982B7" w14:textId="77777777" w:rsidR="004C70F1" w:rsidRDefault="004C70F1" w:rsidP="00B16465">
      <w:pPr>
        <w:spacing w:after="0" w:line="240" w:lineRule="auto"/>
      </w:pPr>
      <w:r>
        <w:separator/>
      </w:r>
    </w:p>
  </w:footnote>
  <w:footnote w:type="continuationSeparator" w:id="0">
    <w:p w14:paraId="1707A3BE" w14:textId="77777777" w:rsidR="004C70F1" w:rsidRDefault="004C70F1" w:rsidP="00B16465">
      <w:pPr>
        <w:spacing w:after="0" w:line="240" w:lineRule="auto"/>
      </w:pPr>
      <w:r>
        <w:continuationSeparator/>
      </w:r>
    </w:p>
  </w:footnote>
  <w:footnote w:type="continuationNotice" w:id="1">
    <w:p w14:paraId="6A29C039" w14:textId="77777777" w:rsidR="004C70F1" w:rsidRDefault="004C70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25BF4" w14:textId="77777777" w:rsidR="001735CC" w:rsidRDefault="001735C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F6925" w14:textId="77777777" w:rsidR="00BA612C" w:rsidRDefault="00F76A0F" w:rsidP="00F76A0F">
    <w:pPr>
      <w:pStyle w:val="Koptekst"/>
    </w:pPr>
    <w:r>
      <w:rPr>
        <w:noProof/>
      </w:rPr>
      <w:drawing>
        <wp:anchor distT="0" distB="0" distL="114300" distR="114300" simplePos="0" relativeHeight="251656192" behindDoc="0" locked="0" layoutInCell="1" allowOverlap="1" wp14:anchorId="10A7A938" wp14:editId="0B137F12">
          <wp:simplePos x="0" y="0"/>
          <wp:positionH relativeFrom="column">
            <wp:posOffset>-384325</wp:posOffset>
          </wp:positionH>
          <wp:positionV relativeFrom="page">
            <wp:posOffset>466725</wp:posOffset>
          </wp:positionV>
          <wp:extent cx="1568750" cy="796925"/>
          <wp:effectExtent l="0" t="0" r="0" b="317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OOSTBRABANT_cmyk.jpg"/>
                  <pic:cNvPicPr/>
                </pic:nvPicPr>
                <pic:blipFill>
                  <a:blip r:embed="rId1">
                    <a:extLst>
                      <a:ext uri="{28A0092B-C50C-407E-A947-70E740481C1C}">
                        <a14:useLocalDpi xmlns:a14="http://schemas.microsoft.com/office/drawing/2010/main" val="0"/>
                      </a:ext>
                    </a:extLst>
                  </a:blip>
                  <a:stretch>
                    <a:fillRect/>
                  </a:stretch>
                </pic:blipFill>
                <pic:spPr>
                  <a:xfrm>
                    <a:off x="0" y="0"/>
                    <a:ext cx="1568750" cy="7969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B9431" w14:textId="77777777" w:rsidR="001735CC" w:rsidRDefault="001735C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944F8"/>
    <w:multiLevelType w:val="hybridMultilevel"/>
    <w:tmpl w:val="9F1A5318"/>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517755B"/>
    <w:multiLevelType w:val="hybridMultilevel"/>
    <w:tmpl w:val="D8E677D0"/>
    <w:lvl w:ilvl="0" w:tplc="520ADCE4">
      <w:numFmt w:val="bullet"/>
      <w:lvlText w:val="-"/>
      <w:lvlJc w:val="left"/>
      <w:pPr>
        <w:ind w:left="720" w:hanging="360"/>
      </w:pPr>
      <w:rPr>
        <w:rFonts w:ascii="Source Sans Pro Light" w:eastAsiaTheme="minorHAnsi" w:hAnsi="Source Sans Pro Ligh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9874383"/>
    <w:multiLevelType w:val="hybridMultilevel"/>
    <w:tmpl w:val="6A42FAA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7B66369"/>
    <w:multiLevelType w:val="multilevel"/>
    <w:tmpl w:val="2124D3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136968"/>
    <w:multiLevelType w:val="hybridMultilevel"/>
    <w:tmpl w:val="ED8803D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4465B9C"/>
    <w:multiLevelType w:val="multilevel"/>
    <w:tmpl w:val="8AB258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8734CE"/>
    <w:multiLevelType w:val="hybridMultilevel"/>
    <w:tmpl w:val="F9725666"/>
    <w:lvl w:ilvl="0" w:tplc="73A2AA26">
      <w:start w:val="3"/>
      <w:numFmt w:val="bullet"/>
      <w:lvlText w:val="-"/>
      <w:lvlJc w:val="left"/>
      <w:pPr>
        <w:ind w:left="720" w:hanging="360"/>
      </w:pPr>
      <w:rPr>
        <w:rFonts w:ascii="Source Sans Pro Light" w:eastAsiaTheme="minorHAnsi" w:hAnsi="Source Sans Pro Ligh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99E49CB"/>
    <w:multiLevelType w:val="multilevel"/>
    <w:tmpl w:val="67E89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3539EF"/>
    <w:multiLevelType w:val="hybridMultilevel"/>
    <w:tmpl w:val="4BDA69B2"/>
    <w:lvl w:ilvl="0" w:tplc="61BCED7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CB071D2"/>
    <w:multiLevelType w:val="hybridMultilevel"/>
    <w:tmpl w:val="7402F196"/>
    <w:lvl w:ilvl="0" w:tplc="F05231E4">
      <w:start w:val="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04545FA"/>
    <w:multiLevelType w:val="hybridMultilevel"/>
    <w:tmpl w:val="81FC3B9E"/>
    <w:lvl w:ilvl="0" w:tplc="47E21C06">
      <w:start w:val="10"/>
      <w:numFmt w:val="bullet"/>
      <w:lvlText w:val="-"/>
      <w:lvlJc w:val="left"/>
      <w:pPr>
        <w:ind w:left="720" w:hanging="360"/>
      </w:pPr>
      <w:rPr>
        <w:rFonts w:ascii="Source Sans Pro Light" w:eastAsiaTheme="minorHAnsi" w:hAnsi="Source Sans Pro Ligh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16A394D"/>
    <w:multiLevelType w:val="hybridMultilevel"/>
    <w:tmpl w:val="1884CABC"/>
    <w:lvl w:ilvl="0" w:tplc="61BCED7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78030CE"/>
    <w:multiLevelType w:val="hybridMultilevel"/>
    <w:tmpl w:val="2312DF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95D3CFB"/>
    <w:multiLevelType w:val="hybridMultilevel"/>
    <w:tmpl w:val="E5C0AA82"/>
    <w:lvl w:ilvl="0" w:tplc="F1B201B6">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0464F2E"/>
    <w:multiLevelType w:val="hybridMultilevel"/>
    <w:tmpl w:val="72F242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04E038D"/>
    <w:multiLevelType w:val="hybridMultilevel"/>
    <w:tmpl w:val="BC9C471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7A33E75"/>
    <w:multiLevelType w:val="hybridMultilevel"/>
    <w:tmpl w:val="A57C2DC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8643D89"/>
    <w:multiLevelType w:val="hybridMultilevel"/>
    <w:tmpl w:val="0864515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255181F"/>
    <w:multiLevelType w:val="multilevel"/>
    <w:tmpl w:val="14AA2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40417F"/>
    <w:multiLevelType w:val="hybridMultilevel"/>
    <w:tmpl w:val="598EEF70"/>
    <w:lvl w:ilvl="0" w:tplc="EBF81712">
      <w:start w:val="3020"/>
      <w:numFmt w:val="bullet"/>
      <w:lvlText w:val="-"/>
      <w:lvlJc w:val="left"/>
      <w:pPr>
        <w:ind w:left="720" w:hanging="360"/>
      </w:pPr>
      <w:rPr>
        <w:rFonts w:ascii="Cambria" w:eastAsiaTheme="minorHAnsi" w:hAnsi="Cambri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8302B6F"/>
    <w:multiLevelType w:val="hybridMultilevel"/>
    <w:tmpl w:val="72129678"/>
    <w:lvl w:ilvl="0" w:tplc="2C3ECAF4">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ADB780B"/>
    <w:multiLevelType w:val="hybridMultilevel"/>
    <w:tmpl w:val="93081236"/>
    <w:lvl w:ilvl="0" w:tplc="31F4C8BC">
      <w:numFmt w:val="bullet"/>
      <w:lvlText w:val="-"/>
      <w:lvlJc w:val="left"/>
      <w:pPr>
        <w:ind w:left="720" w:hanging="360"/>
      </w:pPr>
      <w:rPr>
        <w:rFonts w:ascii="Source Sans Pro Light" w:eastAsiaTheme="minorHAnsi" w:hAnsi="Source Sans Pro Ligh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E972973"/>
    <w:multiLevelType w:val="hybridMultilevel"/>
    <w:tmpl w:val="DC764B5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8"/>
  </w:num>
  <w:num w:numId="4">
    <w:abstractNumId w:val="11"/>
  </w:num>
  <w:num w:numId="5">
    <w:abstractNumId w:val="19"/>
  </w:num>
  <w:num w:numId="6">
    <w:abstractNumId w:val="7"/>
  </w:num>
  <w:num w:numId="7">
    <w:abstractNumId w:val="18"/>
  </w:num>
  <w:num w:numId="8">
    <w:abstractNumId w:val="0"/>
  </w:num>
  <w:num w:numId="9">
    <w:abstractNumId w:val="22"/>
  </w:num>
  <w:num w:numId="10">
    <w:abstractNumId w:val="9"/>
  </w:num>
  <w:num w:numId="11">
    <w:abstractNumId w:val="17"/>
  </w:num>
  <w:num w:numId="12">
    <w:abstractNumId w:val="16"/>
  </w:num>
  <w:num w:numId="13">
    <w:abstractNumId w:val="2"/>
  </w:num>
  <w:num w:numId="14">
    <w:abstractNumId w:val="4"/>
  </w:num>
  <w:num w:numId="15">
    <w:abstractNumId w:val="5"/>
  </w:num>
  <w:num w:numId="16">
    <w:abstractNumId w:val="3"/>
  </w:num>
  <w:num w:numId="17">
    <w:abstractNumId w:val="13"/>
  </w:num>
  <w:num w:numId="18">
    <w:abstractNumId w:val="20"/>
  </w:num>
  <w:num w:numId="19">
    <w:abstractNumId w:val="10"/>
  </w:num>
  <w:num w:numId="20">
    <w:abstractNumId w:val="15"/>
  </w:num>
  <w:num w:numId="21">
    <w:abstractNumId w:val="21"/>
  </w:num>
  <w:num w:numId="22">
    <w:abstractNumId w:val="1"/>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222"/>
    <w:rsid w:val="000007A6"/>
    <w:rsid w:val="00002979"/>
    <w:rsid w:val="000034D7"/>
    <w:rsid w:val="000059C0"/>
    <w:rsid w:val="000107D6"/>
    <w:rsid w:val="00022051"/>
    <w:rsid w:val="00031370"/>
    <w:rsid w:val="000415BE"/>
    <w:rsid w:val="00042187"/>
    <w:rsid w:val="0004637D"/>
    <w:rsid w:val="00046F73"/>
    <w:rsid w:val="000476C3"/>
    <w:rsid w:val="00054833"/>
    <w:rsid w:val="00054EE9"/>
    <w:rsid w:val="00057096"/>
    <w:rsid w:val="00061F84"/>
    <w:rsid w:val="000625C8"/>
    <w:rsid w:val="00065B1E"/>
    <w:rsid w:val="00073E7B"/>
    <w:rsid w:val="000813B6"/>
    <w:rsid w:val="0008230E"/>
    <w:rsid w:val="00096470"/>
    <w:rsid w:val="000A08FE"/>
    <w:rsid w:val="000A5CDE"/>
    <w:rsid w:val="000B3C72"/>
    <w:rsid w:val="000B6203"/>
    <w:rsid w:val="000C0D58"/>
    <w:rsid w:val="000C10D1"/>
    <w:rsid w:val="000C214E"/>
    <w:rsid w:val="000C47DC"/>
    <w:rsid w:val="000C5473"/>
    <w:rsid w:val="000C5A8B"/>
    <w:rsid w:val="000C77D4"/>
    <w:rsid w:val="000D3F1C"/>
    <w:rsid w:val="000D4513"/>
    <w:rsid w:val="000D65F3"/>
    <w:rsid w:val="000E00D2"/>
    <w:rsid w:val="000E17A9"/>
    <w:rsid w:val="000E308E"/>
    <w:rsid w:val="000E64CC"/>
    <w:rsid w:val="000F290E"/>
    <w:rsid w:val="000F53E0"/>
    <w:rsid w:val="000F5CDF"/>
    <w:rsid w:val="00101DAC"/>
    <w:rsid w:val="001033BB"/>
    <w:rsid w:val="00112356"/>
    <w:rsid w:val="00112C6A"/>
    <w:rsid w:val="001164E5"/>
    <w:rsid w:val="00120299"/>
    <w:rsid w:val="0012353A"/>
    <w:rsid w:val="00125A94"/>
    <w:rsid w:val="00130946"/>
    <w:rsid w:val="00143BF3"/>
    <w:rsid w:val="00144EF9"/>
    <w:rsid w:val="001463FE"/>
    <w:rsid w:val="00151FC2"/>
    <w:rsid w:val="00161348"/>
    <w:rsid w:val="00161B71"/>
    <w:rsid w:val="001639B5"/>
    <w:rsid w:val="00165BE7"/>
    <w:rsid w:val="0017072C"/>
    <w:rsid w:val="001735CC"/>
    <w:rsid w:val="00183DC9"/>
    <w:rsid w:val="00196E25"/>
    <w:rsid w:val="001A566F"/>
    <w:rsid w:val="001A64A8"/>
    <w:rsid w:val="001A7763"/>
    <w:rsid w:val="001B2E27"/>
    <w:rsid w:val="001B4184"/>
    <w:rsid w:val="001B7DB3"/>
    <w:rsid w:val="001C7562"/>
    <w:rsid w:val="001D01E6"/>
    <w:rsid w:val="001D30E0"/>
    <w:rsid w:val="001D5B12"/>
    <w:rsid w:val="001E34EE"/>
    <w:rsid w:val="001E55A5"/>
    <w:rsid w:val="001F002D"/>
    <w:rsid w:val="001F4677"/>
    <w:rsid w:val="001F6BC6"/>
    <w:rsid w:val="002021D3"/>
    <w:rsid w:val="00203CE9"/>
    <w:rsid w:val="00203D1C"/>
    <w:rsid w:val="002117A1"/>
    <w:rsid w:val="00216999"/>
    <w:rsid w:val="002200F8"/>
    <w:rsid w:val="00220303"/>
    <w:rsid w:val="00225B07"/>
    <w:rsid w:val="00230129"/>
    <w:rsid w:val="002427D9"/>
    <w:rsid w:val="0024342E"/>
    <w:rsid w:val="00243B49"/>
    <w:rsid w:val="00243E71"/>
    <w:rsid w:val="00256DCD"/>
    <w:rsid w:val="00262D61"/>
    <w:rsid w:val="002706AA"/>
    <w:rsid w:val="002743C7"/>
    <w:rsid w:val="002756AC"/>
    <w:rsid w:val="00275D61"/>
    <w:rsid w:val="0028109B"/>
    <w:rsid w:val="00290A7E"/>
    <w:rsid w:val="002947C8"/>
    <w:rsid w:val="002A0B85"/>
    <w:rsid w:val="002A46C7"/>
    <w:rsid w:val="002A5444"/>
    <w:rsid w:val="002A5B36"/>
    <w:rsid w:val="002C1E1A"/>
    <w:rsid w:val="002C3BDE"/>
    <w:rsid w:val="002C3CE3"/>
    <w:rsid w:val="002C4237"/>
    <w:rsid w:val="002D3DF0"/>
    <w:rsid w:val="002E4514"/>
    <w:rsid w:val="002E544E"/>
    <w:rsid w:val="002F4CE3"/>
    <w:rsid w:val="00301618"/>
    <w:rsid w:val="003020AE"/>
    <w:rsid w:val="003175A6"/>
    <w:rsid w:val="00326A8C"/>
    <w:rsid w:val="003314B7"/>
    <w:rsid w:val="00342BB0"/>
    <w:rsid w:val="00352F05"/>
    <w:rsid w:val="00363B0A"/>
    <w:rsid w:val="00367076"/>
    <w:rsid w:val="00370E05"/>
    <w:rsid w:val="00374F86"/>
    <w:rsid w:val="00375545"/>
    <w:rsid w:val="0038134E"/>
    <w:rsid w:val="00381D36"/>
    <w:rsid w:val="00387E26"/>
    <w:rsid w:val="003906B4"/>
    <w:rsid w:val="0039085D"/>
    <w:rsid w:val="003914E6"/>
    <w:rsid w:val="003A76B0"/>
    <w:rsid w:val="003B2703"/>
    <w:rsid w:val="003B5B89"/>
    <w:rsid w:val="003B5D59"/>
    <w:rsid w:val="003B7F07"/>
    <w:rsid w:val="003D1BB8"/>
    <w:rsid w:val="003D4F4D"/>
    <w:rsid w:val="003E186E"/>
    <w:rsid w:val="003E1877"/>
    <w:rsid w:val="003F418E"/>
    <w:rsid w:val="003F7116"/>
    <w:rsid w:val="004142AD"/>
    <w:rsid w:val="0041430E"/>
    <w:rsid w:val="00424214"/>
    <w:rsid w:val="00432CF2"/>
    <w:rsid w:val="00435410"/>
    <w:rsid w:val="00436C84"/>
    <w:rsid w:val="00437B78"/>
    <w:rsid w:val="00444C6D"/>
    <w:rsid w:val="00444F55"/>
    <w:rsid w:val="00452460"/>
    <w:rsid w:val="00472159"/>
    <w:rsid w:val="004740C8"/>
    <w:rsid w:val="00474D0A"/>
    <w:rsid w:val="0048472C"/>
    <w:rsid w:val="004A090E"/>
    <w:rsid w:val="004A4E89"/>
    <w:rsid w:val="004A5431"/>
    <w:rsid w:val="004B69C6"/>
    <w:rsid w:val="004B78D8"/>
    <w:rsid w:val="004C0E97"/>
    <w:rsid w:val="004C3EED"/>
    <w:rsid w:val="004C48EC"/>
    <w:rsid w:val="004C4E04"/>
    <w:rsid w:val="004C70F1"/>
    <w:rsid w:val="004C7893"/>
    <w:rsid w:val="004D052F"/>
    <w:rsid w:val="004D1B4E"/>
    <w:rsid w:val="004D6CF2"/>
    <w:rsid w:val="004E13EA"/>
    <w:rsid w:val="004E29A3"/>
    <w:rsid w:val="004E2ECF"/>
    <w:rsid w:val="004E6496"/>
    <w:rsid w:val="004F234D"/>
    <w:rsid w:val="004F46D7"/>
    <w:rsid w:val="004F50C2"/>
    <w:rsid w:val="00505531"/>
    <w:rsid w:val="00515246"/>
    <w:rsid w:val="0052056D"/>
    <w:rsid w:val="0052526D"/>
    <w:rsid w:val="0055059A"/>
    <w:rsid w:val="00551D09"/>
    <w:rsid w:val="00553C57"/>
    <w:rsid w:val="00560C48"/>
    <w:rsid w:val="00561B2E"/>
    <w:rsid w:val="005640B4"/>
    <w:rsid w:val="00572AD8"/>
    <w:rsid w:val="005735EF"/>
    <w:rsid w:val="005737FA"/>
    <w:rsid w:val="00573F67"/>
    <w:rsid w:val="00575903"/>
    <w:rsid w:val="005813BF"/>
    <w:rsid w:val="005818A8"/>
    <w:rsid w:val="005845AD"/>
    <w:rsid w:val="005864D4"/>
    <w:rsid w:val="0059667F"/>
    <w:rsid w:val="005A6BF7"/>
    <w:rsid w:val="005B2D26"/>
    <w:rsid w:val="005C1714"/>
    <w:rsid w:val="005D046F"/>
    <w:rsid w:val="005D1018"/>
    <w:rsid w:val="005D259A"/>
    <w:rsid w:val="005D7218"/>
    <w:rsid w:val="005E303A"/>
    <w:rsid w:val="005E5381"/>
    <w:rsid w:val="005E53DC"/>
    <w:rsid w:val="005E5B82"/>
    <w:rsid w:val="005F4953"/>
    <w:rsid w:val="005F51E7"/>
    <w:rsid w:val="005F5F10"/>
    <w:rsid w:val="00600C00"/>
    <w:rsid w:val="00604EBD"/>
    <w:rsid w:val="00605782"/>
    <w:rsid w:val="00605A2D"/>
    <w:rsid w:val="00606F22"/>
    <w:rsid w:val="006202BD"/>
    <w:rsid w:val="006214C8"/>
    <w:rsid w:val="00623E5A"/>
    <w:rsid w:val="00624E88"/>
    <w:rsid w:val="00631E1C"/>
    <w:rsid w:val="00633DF6"/>
    <w:rsid w:val="00637463"/>
    <w:rsid w:val="00644B6F"/>
    <w:rsid w:val="006545B7"/>
    <w:rsid w:val="00664D47"/>
    <w:rsid w:val="00673587"/>
    <w:rsid w:val="00686CBC"/>
    <w:rsid w:val="00693932"/>
    <w:rsid w:val="00693FCE"/>
    <w:rsid w:val="006A4C26"/>
    <w:rsid w:val="006A5078"/>
    <w:rsid w:val="006B1EA1"/>
    <w:rsid w:val="006B5BA3"/>
    <w:rsid w:val="006B5E5A"/>
    <w:rsid w:val="006C043F"/>
    <w:rsid w:val="006C4F27"/>
    <w:rsid w:val="006D1627"/>
    <w:rsid w:val="006D71D9"/>
    <w:rsid w:val="006E7168"/>
    <w:rsid w:val="006F573D"/>
    <w:rsid w:val="006F57B9"/>
    <w:rsid w:val="00711947"/>
    <w:rsid w:val="0071643A"/>
    <w:rsid w:val="00720E13"/>
    <w:rsid w:val="007270B5"/>
    <w:rsid w:val="007322C0"/>
    <w:rsid w:val="007336E1"/>
    <w:rsid w:val="0074154B"/>
    <w:rsid w:val="00741601"/>
    <w:rsid w:val="007426C8"/>
    <w:rsid w:val="0074636A"/>
    <w:rsid w:val="00750884"/>
    <w:rsid w:val="0075640E"/>
    <w:rsid w:val="007576BF"/>
    <w:rsid w:val="00767601"/>
    <w:rsid w:val="007701DF"/>
    <w:rsid w:val="007742FF"/>
    <w:rsid w:val="00775258"/>
    <w:rsid w:val="00777251"/>
    <w:rsid w:val="00790810"/>
    <w:rsid w:val="007938D9"/>
    <w:rsid w:val="007B17AA"/>
    <w:rsid w:val="007B417E"/>
    <w:rsid w:val="007B5E8F"/>
    <w:rsid w:val="007B749A"/>
    <w:rsid w:val="007B7C1A"/>
    <w:rsid w:val="007E34A6"/>
    <w:rsid w:val="007E39B8"/>
    <w:rsid w:val="007E5016"/>
    <w:rsid w:val="007F3974"/>
    <w:rsid w:val="007F3B0C"/>
    <w:rsid w:val="007F6089"/>
    <w:rsid w:val="00801595"/>
    <w:rsid w:val="00804518"/>
    <w:rsid w:val="00804D4B"/>
    <w:rsid w:val="00814C6B"/>
    <w:rsid w:val="00823D69"/>
    <w:rsid w:val="00834C35"/>
    <w:rsid w:val="00837901"/>
    <w:rsid w:val="00837E81"/>
    <w:rsid w:val="008477A1"/>
    <w:rsid w:val="00853CFD"/>
    <w:rsid w:val="0085571D"/>
    <w:rsid w:val="00860D77"/>
    <w:rsid w:val="00862CD8"/>
    <w:rsid w:val="00870E14"/>
    <w:rsid w:val="008737FE"/>
    <w:rsid w:val="00876154"/>
    <w:rsid w:val="008810D1"/>
    <w:rsid w:val="008814E0"/>
    <w:rsid w:val="00881E03"/>
    <w:rsid w:val="00883258"/>
    <w:rsid w:val="008857C5"/>
    <w:rsid w:val="008A10A6"/>
    <w:rsid w:val="008A4EA7"/>
    <w:rsid w:val="008A7F99"/>
    <w:rsid w:val="008B2697"/>
    <w:rsid w:val="008B6A2F"/>
    <w:rsid w:val="008C253E"/>
    <w:rsid w:val="008D061D"/>
    <w:rsid w:val="008D4CD5"/>
    <w:rsid w:val="008D5409"/>
    <w:rsid w:val="008E56D3"/>
    <w:rsid w:val="009125B1"/>
    <w:rsid w:val="00913810"/>
    <w:rsid w:val="0091738A"/>
    <w:rsid w:val="00917D0F"/>
    <w:rsid w:val="00942ED3"/>
    <w:rsid w:val="00944FFE"/>
    <w:rsid w:val="009459A7"/>
    <w:rsid w:val="00951348"/>
    <w:rsid w:val="00954BBD"/>
    <w:rsid w:val="00954C53"/>
    <w:rsid w:val="009566C3"/>
    <w:rsid w:val="00967A14"/>
    <w:rsid w:val="0097438A"/>
    <w:rsid w:val="009747E9"/>
    <w:rsid w:val="0097692E"/>
    <w:rsid w:val="00980E7E"/>
    <w:rsid w:val="00986708"/>
    <w:rsid w:val="00987523"/>
    <w:rsid w:val="00992335"/>
    <w:rsid w:val="00993BC4"/>
    <w:rsid w:val="00997901"/>
    <w:rsid w:val="009A4D44"/>
    <w:rsid w:val="009A76EA"/>
    <w:rsid w:val="009A7C35"/>
    <w:rsid w:val="009B0A21"/>
    <w:rsid w:val="009B1796"/>
    <w:rsid w:val="009C08DF"/>
    <w:rsid w:val="009C2D6D"/>
    <w:rsid w:val="009C3829"/>
    <w:rsid w:val="009D0ED9"/>
    <w:rsid w:val="009D4AF1"/>
    <w:rsid w:val="009E3D14"/>
    <w:rsid w:val="009F09D7"/>
    <w:rsid w:val="009F4C92"/>
    <w:rsid w:val="00A10101"/>
    <w:rsid w:val="00A10D2E"/>
    <w:rsid w:val="00A11F73"/>
    <w:rsid w:val="00A17E55"/>
    <w:rsid w:val="00A22287"/>
    <w:rsid w:val="00A269C9"/>
    <w:rsid w:val="00A33EB8"/>
    <w:rsid w:val="00A41BB8"/>
    <w:rsid w:val="00A438F2"/>
    <w:rsid w:val="00A4531A"/>
    <w:rsid w:val="00A56FA3"/>
    <w:rsid w:val="00A60759"/>
    <w:rsid w:val="00A85EDE"/>
    <w:rsid w:val="00A8727D"/>
    <w:rsid w:val="00A9332D"/>
    <w:rsid w:val="00A96FC3"/>
    <w:rsid w:val="00AA1B54"/>
    <w:rsid w:val="00AA3264"/>
    <w:rsid w:val="00AB7F60"/>
    <w:rsid w:val="00AC2242"/>
    <w:rsid w:val="00AC763F"/>
    <w:rsid w:val="00AF192F"/>
    <w:rsid w:val="00AF626F"/>
    <w:rsid w:val="00AF6A01"/>
    <w:rsid w:val="00B01D74"/>
    <w:rsid w:val="00B12504"/>
    <w:rsid w:val="00B141B4"/>
    <w:rsid w:val="00B16465"/>
    <w:rsid w:val="00B173AE"/>
    <w:rsid w:val="00B4002B"/>
    <w:rsid w:val="00B434F3"/>
    <w:rsid w:val="00B46882"/>
    <w:rsid w:val="00B570FE"/>
    <w:rsid w:val="00B71D11"/>
    <w:rsid w:val="00B76206"/>
    <w:rsid w:val="00B76455"/>
    <w:rsid w:val="00B831A8"/>
    <w:rsid w:val="00B83D62"/>
    <w:rsid w:val="00B8434F"/>
    <w:rsid w:val="00B845AD"/>
    <w:rsid w:val="00B876E3"/>
    <w:rsid w:val="00B90762"/>
    <w:rsid w:val="00BA612C"/>
    <w:rsid w:val="00BB5061"/>
    <w:rsid w:val="00BB6103"/>
    <w:rsid w:val="00BB6D0D"/>
    <w:rsid w:val="00BC455D"/>
    <w:rsid w:val="00BC70D4"/>
    <w:rsid w:val="00BD5222"/>
    <w:rsid w:val="00BD562D"/>
    <w:rsid w:val="00BD6FBF"/>
    <w:rsid w:val="00BE478D"/>
    <w:rsid w:val="00BE7387"/>
    <w:rsid w:val="00BF54AF"/>
    <w:rsid w:val="00BF55FF"/>
    <w:rsid w:val="00C00736"/>
    <w:rsid w:val="00C01CBB"/>
    <w:rsid w:val="00C06196"/>
    <w:rsid w:val="00C124C2"/>
    <w:rsid w:val="00C12578"/>
    <w:rsid w:val="00C20B81"/>
    <w:rsid w:val="00C2289E"/>
    <w:rsid w:val="00C24961"/>
    <w:rsid w:val="00C32D02"/>
    <w:rsid w:val="00C335EB"/>
    <w:rsid w:val="00C43181"/>
    <w:rsid w:val="00C43A81"/>
    <w:rsid w:val="00C536AD"/>
    <w:rsid w:val="00C56ADF"/>
    <w:rsid w:val="00C67A03"/>
    <w:rsid w:val="00C70FA1"/>
    <w:rsid w:val="00C72623"/>
    <w:rsid w:val="00C75E98"/>
    <w:rsid w:val="00C76755"/>
    <w:rsid w:val="00C838D3"/>
    <w:rsid w:val="00C90A43"/>
    <w:rsid w:val="00C918C4"/>
    <w:rsid w:val="00C96AA0"/>
    <w:rsid w:val="00CA5E9F"/>
    <w:rsid w:val="00CA7E7C"/>
    <w:rsid w:val="00CB16DA"/>
    <w:rsid w:val="00CC09B1"/>
    <w:rsid w:val="00CC29C6"/>
    <w:rsid w:val="00CC4ACE"/>
    <w:rsid w:val="00CE4626"/>
    <w:rsid w:val="00CE5687"/>
    <w:rsid w:val="00CE6A68"/>
    <w:rsid w:val="00CE6C6A"/>
    <w:rsid w:val="00CF0FD8"/>
    <w:rsid w:val="00CF1DB0"/>
    <w:rsid w:val="00CF3E36"/>
    <w:rsid w:val="00CF47B2"/>
    <w:rsid w:val="00CF5668"/>
    <w:rsid w:val="00CF5B9C"/>
    <w:rsid w:val="00CF6AE2"/>
    <w:rsid w:val="00CF7A1F"/>
    <w:rsid w:val="00D00480"/>
    <w:rsid w:val="00D00DFA"/>
    <w:rsid w:val="00D1368A"/>
    <w:rsid w:val="00D138E1"/>
    <w:rsid w:val="00D1470D"/>
    <w:rsid w:val="00D17AF0"/>
    <w:rsid w:val="00D26C26"/>
    <w:rsid w:val="00D272DF"/>
    <w:rsid w:val="00D306B1"/>
    <w:rsid w:val="00D31AD3"/>
    <w:rsid w:val="00D3583C"/>
    <w:rsid w:val="00D37AB1"/>
    <w:rsid w:val="00D42629"/>
    <w:rsid w:val="00D476BE"/>
    <w:rsid w:val="00D47E38"/>
    <w:rsid w:val="00D574D4"/>
    <w:rsid w:val="00D67005"/>
    <w:rsid w:val="00D708BE"/>
    <w:rsid w:val="00D7093F"/>
    <w:rsid w:val="00D71490"/>
    <w:rsid w:val="00D91D65"/>
    <w:rsid w:val="00D9257C"/>
    <w:rsid w:val="00DA78AD"/>
    <w:rsid w:val="00DA78CE"/>
    <w:rsid w:val="00DB4D49"/>
    <w:rsid w:val="00DB6459"/>
    <w:rsid w:val="00DC1748"/>
    <w:rsid w:val="00DC1A06"/>
    <w:rsid w:val="00DC7F0C"/>
    <w:rsid w:val="00DD3181"/>
    <w:rsid w:val="00DD3E06"/>
    <w:rsid w:val="00DD4D19"/>
    <w:rsid w:val="00DE3851"/>
    <w:rsid w:val="00DE68D7"/>
    <w:rsid w:val="00E02F61"/>
    <w:rsid w:val="00E068C0"/>
    <w:rsid w:val="00E10C83"/>
    <w:rsid w:val="00E17243"/>
    <w:rsid w:val="00E23B40"/>
    <w:rsid w:val="00E270A8"/>
    <w:rsid w:val="00E27C18"/>
    <w:rsid w:val="00E44C15"/>
    <w:rsid w:val="00E45E50"/>
    <w:rsid w:val="00E47577"/>
    <w:rsid w:val="00E506B0"/>
    <w:rsid w:val="00E533FB"/>
    <w:rsid w:val="00E55371"/>
    <w:rsid w:val="00E57ADB"/>
    <w:rsid w:val="00E70762"/>
    <w:rsid w:val="00E70A55"/>
    <w:rsid w:val="00E741F4"/>
    <w:rsid w:val="00E8318A"/>
    <w:rsid w:val="00E86D39"/>
    <w:rsid w:val="00E95492"/>
    <w:rsid w:val="00EA2BA6"/>
    <w:rsid w:val="00EA63A3"/>
    <w:rsid w:val="00EB18FC"/>
    <w:rsid w:val="00EB19DF"/>
    <w:rsid w:val="00ED004D"/>
    <w:rsid w:val="00ED3EB5"/>
    <w:rsid w:val="00ED5741"/>
    <w:rsid w:val="00EE0346"/>
    <w:rsid w:val="00EE0379"/>
    <w:rsid w:val="00EE1F21"/>
    <w:rsid w:val="00EE4D27"/>
    <w:rsid w:val="00EE5E71"/>
    <w:rsid w:val="00EE613F"/>
    <w:rsid w:val="00EE78D3"/>
    <w:rsid w:val="00F03800"/>
    <w:rsid w:val="00F26AA2"/>
    <w:rsid w:val="00F32729"/>
    <w:rsid w:val="00F40E25"/>
    <w:rsid w:val="00F41367"/>
    <w:rsid w:val="00F41C00"/>
    <w:rsid w:val="00F441DC"/>
    <w:rsid w:val="00F45A37"/>
    <w:rsid w:val="00F47FF0"/>
    <w:rsid w:val="00F51477"/>
    <w:rsid w:val="00F53274"/>
    <w:rsid w:val="00F545D1"/>
    <w:rsid w:val="00F55CD3"/>
    <w:rsid w:val="00F63D58"/>
    <w:rsid w:val="00F76A0F"/>
    <w:rsid w:val="00F85324"/>
    <w:rsid w:val="00F93EC4"/>
    <w:rsid w:val="00F95559"/>
    <w:rsid w:val="00FA7304"/>
    <w:rsid w:val="00FB41CA"/>
    <w:rsid w:val="00FC127E"/>
    <w:rsid w:val="00FD3B2C"/>
    <w:rsid w:val="00FD7A14"/>
    <w:rsid w:val="00FE045A"/>
    <w:rsid w:val="00FE1929"/>
    <w:rsid w:val="00FE3FA1"/>
    <w:rsid w:val="00FF24F9"/>
    <w:rsid w:val="3714C4F4"/>
    <w:rsid w:val="51BCD790"/>
  </w:rsids>
  <m:mathPr>
    <m:mathFont m:val="Cambria Math"/>
    <m:brkBin m:val="before"/>
    <m:brkBinSub m:val="--"/>
    <m:smallFrac m:val="0"/>
    <m:dispDef/>
    <m:lMargin m:val="0"/>
    <m:rMargin m:val="0"/>
    <m:defJc m:val="centerGroup"/>
    <m:wrapIndent m:val="1440"/>
    <m:intLim m:val="subSup"/>
    <m:naryLim m:val="undOvr"/>
  </m:mathPr>
  <w:themeFontLang w:val="nl-BE"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8EF136"/>
  <w15:docId w15:val="{935BB225-FFDE-47DE-BC5F-071F1B66C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C4E04"/>
    <w:rPr>
      <w:rFonts w:ascii="Source Sans Pro Light" w:hAnsi="Source Sans Pro Light"/>
    </w:rPr>
  </w:style>
  <w:style w:type="paragraph" w:styleId="Kop1">
    <w:name w:val="heading 1"/>
    <w:basedOn w:val="Standaard"/>
    <w:next w:val="Standaard"/>
    <w:link w:val="Kop1Char"/>
    <w:uiPriority w:val="9"/>
    <w:qFormat/>
    <w:rsid w:val="00A85EDE"/>
    <w:pPr>
      <w:keepNext/>
      <w:keepLines/>
      <w:spacing w:before="480" w:after="0"/>
      <w:outlineLvl w:val="0"/>
    </w:pPr>
    <w:rPr>
      <w:rFonts w:ascii="Source Sans Pro" w:eastAsiaTheme="majorEastAsia" w:hAnsi="Source Sans Pro" w:cstheme="majorBidi"/>
      <w:bCs/>
      <w:color w:val="E56D21"/>
      <w:sz w:val="32"/>
      <w:szCs w:val="28"/>
    </w:rPr>
  </w:style>
  <w:style w:type="paragraph" w:styleId="Kop2">
    <w:name w:val="heading 2"/>
    <w:basedOn w:val="Standaard"/>
    <w:next w:val="Standaard"/>
    <w:link w:val="Kop2Char"/>
    <w:uiPriority w:val="9"/>
    <w:unhideWhenUsed/>
    <w:qFormat/>
    <w:rsid w:val="00A85EDE"/>
    <w:pPr>
      <w:keepNext/>
      <w:keepLines/>
      <w:spacing w:before="200" w:after="0"/>
      <w:outlineLvl w:val="1"/>
    </w:pPr>
    <w:rPr>
      <w:rFonts w:ascii="Source Sans Pro" w:eastAsiaTheme="majorEastAsia" w:hAnsi="Source Sans Pro" w:cstheme="majorBidi"/>
      <w:bCs/>
      <w:color w:val="E56D21"/>
      <w:sz w:val="28"/>
      <w:szCs w:val="26"/>
    </w:rPr>
  </w:style>
  <w:style w:type="paragraph" w:styleId="Kop3">
    <w:name w:val="heading 3"/>
    <w:basedOn w:val="Standaard"/>
    <w:next w:val="Standaard"/>
    <w:link w:val="Kop3Char"/>
    <w:uiPriority w:val="9"/>
    <w:unhideWhenUsed/>
    <w:qFormat/>
    <w:rsid w:val="004C4E04"/>
    <w:pPr>
      <w:keepNext/>
      <w:keepLines/>
      <w:spacing w:before="200" w:after="0"/>
      <w:outlineLvl w:val="2"/>
    </w:pPr>
    <w:rPr>
      <w:rFonts w:ascii="Source Sans Pro" w:eastAsiaTheme="majorEastAsia" w:hAnsi="Source Sans Pro" w:cstheme="majorBidi"/>
      <w:bCs/>
      <w:color w:val="E56D21"/>
    </w:rPr>
  </w:style>
  <w:style w:type="paragraph" w:styleId="Kop4">
    <w:name w:val="heading 4"/>
    <w:basedOn w:val="Standaard"/>
    <w:next w:val="Standaard"/>
    <w:link w:val="Kop4Char"/>
    <w:uiPriority w:val="9"/>
    <w:unhideWhenUsed/>
    <w:qFormat/>
    <w:rsid w:val="004C4E04"/>
    <w:pPr>
      <w:keepNext/>
      <w:keepLines/>
      <w:spacing w:before="40" w:after="0"/>
      <w:outlineLvl w:val="3"/>
    </w:pPr>
    <w:rPr>
      <w:rFonts w:ascii="Source Sans Pro" w:eastAsiaTheme="majorEastAsia" w:hAnsi="Source Sans Pro" w:cstheme="majorBidi"/>
      <w:i/>
      <w:iCs/>
      <w:color w:val="E56D21"/>
    </w:rPr>
  </w:style>
  <w:style w:type="paragraph" w:styleId="Kop5">
    <w:name w:val="heading 5"/>
    <w:basedOn w:val="Standaard"/>
    <w:next w:val="Standaard"/>
    <w:link w:val="Kop5Char"/>
    <w:uiPriority w:val="9"/>
    <w:semiHidden/>
    <w:unhideWhenUsed/>
    <w:qFormat/>
    <w:rsid w:val="004C4E04"/>
    <w:pPr>
      <w:keepNext/>
      <w:keepLines/>
      <w:spacing w:before="40" w:after="0"/>
      <w:outlineLvl w:val="4"/>
    </w:pPr>
    <w:rPr>
      <w:rFonts w:ascii="Source Sans Pro" w:eastAsiaTheme="majorEastAsia" w:hAnsi="Source Sans Pro" w:cstheme="majorBidi"/>
      <w:color w:val="E56D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85EDE"/>
    <w:rPr>
      <w:rFonts w:ascii="Source Sans Pro" w:eastAsiaTheme="majorEastAsia" w:hAnsi="Source Sans Pro" w:cstheme="majorBidi"/>
      <w:bCs/>
      <w:color w:val="E56D21"/>
      <w:sz w:val="32"/>
      <w:szCs w:val="28"/>
    </w:rPr>
  </w:style>
  <w:style w:type="character" w:customStyle="1" w:styleId="Kop2Char">
    <w:name w:val="Kop 2 Char"/>
    <w:basedOn w:val="Standaardalinea-lettertype"/>
    <w:link w:val="Kop2"/>
    <w:uiPriority w:val="9"/>
    <w:rsid w:val="00A85EDE"/>
    <w:rPr>
      <w:rFonts w:ascii="Source Sans Pro" w:eastAsiaTheme="majorEastAsia" w:hAnsi="Source Sans Pro" w:cstheme="majorBidi"/>
      <w:bCs/>
      <w:color w:val="E56D21"/>
      <w:sz w:val="28"/>
      <w:szCs w:val="26"/>
    </w:rPr>
  </w:style>
  <w:style w:type="character" w:customStyle="1" w:styleId="Kop3Char">
    <w:name w:val="Kop 3 Char"/>
    <w:basedOn w:val="Standaardalinea-lettertype"/>
    <w:link w:val="Kop3"/>
    <w:uiPriority w:val="9"/>
    <w:rsid w:val="004C4E04"/>
    <w:rPr>
      <w:rFonts w:ascii="Source Sans Pro" w:eastAsiaTheme="majorEastAsia" w:hAnsi="Source Sans Pro" w:cstheme="majorBidi"/>
      <w:bCs/>
      <w:color w:val="E56D21"/>
    </w:rPr>
  </w:style>
  <w:style w:type="paragraph" w:styleId="Inhopg1">
    <w:name w:val="toc 1"/>
    <w:basedOn w:val="Standaard"/>
    <w:next w:val="Standaard"/>
    <w:autoRedefine/>
    <w:uiPriority w:val="39"/>
    <w:unhideWhenUsed/>
    <w:qFormat/>
    <w:rsid w:val="00B570FE"/>
    <w:pPr>
      <w:tabs>
        <w:tab w:val="left" w:pos="426"/>
        <w:tab w:val="right" w:leader="dot" w:pos="9062"/>
      </w:tabs>
      <w:spacing w:after="100"/>
    </w:pPr>
  </w:style>
  <w:style w:type="paragraph" w:styleId="Inhopg2">
    <w:name w:val="toc 2"/>
    <w:basedOn w:val="Standaard"/>
    <w:next w:val="Standaard"/>
    <w:autoRedefine/>
    <w:uiPriority w:val="39"/>
    <w:unhideWhenUsed/>
    <w:qFormat/>
    <w:rsid w:val="00B570FE"/>
    <w:pPr>
      <w:tabs>
        <w:tab w:val="left" w:pos="426"/>
        <w:tab w:val="left" w:pos="851"/>
        <w:tab w:val="right" w:leader="dot" w:pos="9062"/>
      </w:tabs>
      <w:spacing w:after="100"/>
    </w:pPr>
  </w:style>
  <w:style w:type="paragraph" w:styleId="Inhopg3">
    <w:name w:val="toc 3"/>
    <w:basedOn w:val="Standaard"/>
    <w:next w:val="Standaard"/>
    <w:autoRedefine/>
    <w:uiPriority w:val="39"/>
    <w:unhideWhenUsed/>
    <w:qFormat/>
    <w:rsid w:val="00B570FE"/>
    <w:pPr>
      <w:tabs>
        <w:tab w:val="left" w:pos="426"/>
        <w:tab w:val="right" w:leader="dot" w:pos="9062"/>
      </w:tabs>
      <w:spacing w:after="100"/>
    </w:pPr>
    <w:rPr>
      <w:rFonts w:eastAsiaTheme="minorEastAsia" w:cstheme="minorHAnsi"/>
      <w:noProof/>
      <w:lang w:eastAsia="nl-BE"/>
    </w:rPr>
  </w:style>
  <w:style w:type="paragraph" w:styleId="Titel">
    <w:name w:val="Title"/>
    <w:basedOn w:val="Standaard"/>
    <w:next w:val="Standaard"/>
    <w:link w:val="TitelChar"/>
    <w:uiPriority w:val="10"/>
    <w:qFormat/>
    <w:rsid w:val="00A85EDE"/>
    <w:pPr>
      <w:spacing w:after="300" w:line="240" w:lineRule="auto"/>
      <w:contextualSpacing/>
    </w:pPr>
    <w:rPr>
      <w:rFonts w:ascii="Source Sans Pro" w:eastAsiaTheme="majorEastAsia" w:hAnsi="Source Sans Pro" w:cstheme="majorBidi"/>
      <w:caps/>
      <w:color w:val="E56D21"/>
      <w:spacing w:val="5"/>
      <w:kern w:val="28"/>
      <w:sz w:val="52"/>
      <w:szCs w:val="52"/>
    </w:rPr>
  </w:style>
  <w:style w:type="character" w:customStyle="1" w:styleId="TitelChar">
    <w:name w:val="Titel Char"/>
    <w:basedOn w:val="Standaardalinea-lettertype"/>
    <w:link w:val="Titel"/>
    <w:uiPriority w:val="10"/>
    <w:rsid w:val="00A85EDE"/>
    <w:rPr>
      <w:rFonts w:ascii="Source Sans Pro" w:eastAsiaTheme="majorEastAsia" w:hAnsi="Source Sans Pro" w:cstheme="majorBidi"/>
      <w:caps/>
      <w:color w:val="E56D21"/>
      <w:spacing w:val="5"/>
      <w:kern w:val="28"/>
      <w:sz w:val="52"/>
      <w:szCs w:val="52"/>
    </w:rPr>
  </w:style>
  <w:style w:type="paragraph" w:styleId="Geenafstand">
    <w:name w:val="No Spacing"/>
    <w:link w:val="GeenafstandChar"/>
    <w:uiPriority w:val="1"/>
    <w:qFormat/>
    <w:rsid w:val="00B570FE"/>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B570FE"/>
    <w:rPr>
      <w:rFonts w:eastAsiaTheme="minorEastAsia"/>
      <w:lang w:eastAsia="nl-BE"/>
    </w:rPr>
  </w:style>
  <w:style w:type="paragraph" w:styleId="Lijstalinea">
    <w:name w:val="List Paragraph"/>
    <w:basedOn w:val="Standaard"/>
    <w:uiPriority w:val="34"/>
    <w:qFormat/>
    <w:rsid w:val="00B570FE"/>
    <w:pPr>
      <w:ind w:left="720"/>
      <w:contextualSpacing/>
    </w:pPr>
  </w:style>
  <w:style w:type="paragraph" w:styleId="Kopvaninhoudsopgave">
    <w:name w:val="TOC Heading"/>
    <w:basedOn w:val="Kop1"/>
    <w:next w:val="Standaard"/>
    <w:uiPriority w:val="39"/>
    <w:unhideWhenUsed/>
    <w:qFormat/>
    <w:rsid w:val="00B570FE"/>
    <w:pPr>
      <w:outlineLvl w:val="9"/>
    </w:pPr>
    <w:rPr>
      <w:lang w:eastAsia="nl-BE"/>
    </w:rPr>
  </w:style>
  <w:style w:type="paragraph" w:styleId="Ballontekst">
    <w:name w:val="Balloon Text"/>
    <w:basedOn w:val="Standaard"/>
    <w:link w:val="BallontekstChar"/>
    <w:uiPriority w:val="99"/>
    <w:semiHidden/>
    <w:unhideWhenUsed/>
    <w:rsid w:val="0047215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72159"/>
    <w:rPr>
      <w:rFonts w:ascii="Tahoma" w:hAnsi="Tahoma" w:cs="Tahoma"/>
      <w:sz w:val="16"/>
      <w:szCs w:val="16"/>
    </w:rPr>
  </w:style>
  <w:style w:type="character" w:styleId="Tekstvantijdelijkeaanduiding">
    <w:name w:val="Placeholder Text"/>
    <w:basedOn w:val="Standaardalinea-lettertype"/>
    <w:uiPriority w:val="99"/>
    <w:semiHidden/>
    <w:rsid w:val="002A5B36"/>
    <w:rPr>
      <w:color w:val="808080"/>
    </w:rPr>
  </w:style>
  <w:style w:type="paragraph" w:styleId="Voetnoottekst">
    <w:name w:val="footnote text"/>
    <w:basedOn w:val="Standaard"/>
    <w:link w:val="VoetnoottekstChar"/>
    <w:semiHidden/>
    <w:unhideWhenUsed/>
    <w:rsid w:val="00B16465"/>
    <w:pPr>
      <w:spacing w:after="0" w:line="240" w:lineRule="auto"/>
    </w:pPr>
    <w:rPr>
      <w:rFonts w:asciiTheme="majorHAnsi" w:eastAsiaTheme="majorEastAsia" w:hAnsiTheme="majorHAnsi" w:cstheme="majorBidi"/>
      <w:sz w:val="20"/>
      <w:szCs w:val="20"/>
      <w:lang w:val="en-US" w:bidi="en-US"/>
    </w:rPr>
  </w:style>
  <w:style w:type="character" w:customStyle="1" w:styleId="VoetnoottekstChar">
    <w:name w:val="Voetnoottekst Char"/>
    <w:basedOn w:val="Standaardalinea-lettertype"/>
    <w:link w:val="Voetnoottekst"/>
    <w:uiPriority w:val="99"/>
    <w:semiHidden/>
    <w:rsid w:val="00B16465"/>
    <w:rPr>
      <w:rFonts w:asciiTheme="majorHAnsi" w:eastAsiaTheme="majorEastAsia" w:hAnsiTheme="majorHAnsi" w:cstheme="majorBidi"/>
      <w:sz w:val="20"/>
      <w:szCs w:val="20"/>
      <w:lang w:val="en-US" w:bidi="en-US"/>
    </w:rPr>
  </w:style>
  <w:style w:type="character" w:styleId="Voetnootmarkering">
    <w:name w:val="footnote reference"/>
    <w:basedOn w:val="Standaardalinea-lettertype"/>
    <w:semiHidden/>
    <w:unhideWhenUsed/>
    <w:rsid w:val="00B16465"/>
    <w:rPr>
      <w:vertAlign w:val="superscript"/>
    </w:rPr>
  </w:style>
  <w:style w:type="paragraph" w:styleId="Koptekst">
    <w:name w:val="header"/>
    <w:basedOn w:val="Standaard"/>
    <w:link w:val="KoptekstChar"/>
    <w:uiPriority w:val="99"/>
    <w:unhideWhenUsed/>
    <w:rsid w:val="008D540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D5409"/>
  </w:style>
  <w:style w:type="paragraph" w:styleId="Voettekst">
    <w:name w:val="footer"/>
    <w:basedOn w:val="Standaard"/>
    <w:link w:val="VoettekstChar"/>
    <w:uiPriority w:val="99"/>
    <w:unhideWhenUsed/>
    <w:rsid w:val="008D540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D5409"/>
  </w:style>
  <w:style w:type="character" w:styleId="Hyperlink">
    <w:name w:val="Hyperlink"/>
    <w:qFormat/>
    <w:rsid w:val="002A0B85"/>
    <w:rPr>
      <w:rFonts w:ascii="Source Sans Pro" w:hAnsi="Source Sans Pro"/>
      <w:color w:val="E56D21"/>
      <w:sz w:val="22"/>
      <w:u w:val="single"/>
    </w:rPr>
  </w:style>
  <w:style w:type="character" w:styleId="GevolgdeHyperlink">
    <w:name w:val="FollowedHyperlink"/>
    <w:basedOn w:val="Standaardalinea-lettertype"/>
    <w:uiPriority w:val="99"/>
    <w:semiHidden/>
    <w:unhideWhenUsed/>
    <w:rsid w:val="00C96AA0"/>
    <w:rPr>
      <w:color w:val="800080" w:themeColor="followedHyperlink"/>
      <w:u w:val="single"/>
    </w:rPr>
  </w:style>
  <w:style w:type="character" w:styleId="Zwaar">
    <w:name w:val="Strong"/>
    <w:basedOn w:val="Standaardalinea-lettertype"/>
    <w:uiPriority w:val="22"/>
    <w:qFormat/>
    <w:rsid w:val="007B749A"/>
    <w:rPr>
      <w:rFonts w:ascii="Source Sans Pro" w:hAnsi="Source Sans Pro"/>
      <w:b/>
      <w:bCs/>
    </w:rPr>
  </w:style>
  <w:style w:type="character" w:styleId="Onopgelostemelding">
    <w:name w:val="Unresolved Mention"/>
    <w:basedOn w:val="Standaardalinea-lettertype"/>
    <w:uiPriority w:val="99"/>
    <w:semiHidden/>
    <w:unhideWhenUsed/>
    <w:rsid w:val="00375545"/>
    <w:rPr>
      <w:color w:val="605E5C"/>
      <w:shd w:val="clear" w:color="auto" w:fill="E1DFDD"/>
    </w:rPr>
  </w:style>
  <w:style w:type="character" w:customStyle="1" w:styleId="Kop4Char">
    <w:name w:val="Kop 4 Char"/>
    <w:basedOn w:val="Standaardalinea-lettertype"/>
    <w:link w:val="Kop4"/>
    <w:uiPriority w:val="9"/>
    <w:rsid w:val="004C4E04"/>
    <w:rPr>
      <w:rFonts w:ascii="Source Sans Pro" w:eastAsiaTheme="majorEastAsia" w:hAnsi="Source Sans Pro" w:cstheme="majorBidi"/>
      <w:i/>
      <w:iCs/>
      <w:color w:val="E56D21"/>
    </w:rPr>
  </w:style>
  <w:style w:type="character" w:customStyle="1" w:styleId="Kop5Char">
    <w:name w:val="Kop 5 Char"/>
    <w:basedOn w:val="Standaardalinea-lettertype"/>
    <w:link w:val="Kop5"/>
    <w:uiPriority w:val="9"/>
    <w:semiHidden/>
    <w:rsid w:val="004C4E04"/>
    <w:rPr>
      <w:rFonts w:ascii="Source Sans Pro" w:eastAsiaTheme="majorEastAsia" w:hAnsi="Source Sans Pro" w:cstheme="majorBidi"/>
      <w:color w:val="E56D21"/>
    </w:rPr>
  </w:style>
  <w:style w:type="paragraph" w:styleId="Ondertitel">
    <w:name w:val="Subtitle"/>
    <w:basedOn w:val="Standaard"/>
    <w:next w:val="Standaard"/>
    <w:link w:val="OndertitelChar"/>
    <w:uiPriority w:val="11"/>
    <w:qFormat/>
    <w:rsid w:val="007B749A"/>
    <w:pPr>
      <w:numPr>
        <w:ilvl w:val="1"/>
      </w:numPr>
      <w:spacing w:after="160"/>
    </w:pPr>
    <w:rPr>
      <w:rFonts w:ascii="Source Sans Pro" w:eastAsiaTheme="minorEastAsia" w:hAnsi="Source Sans Pro"/>
      <w:color w:val="5A5A5A" w:themeColor="text1" w:themeTint="A5"/>
      <w:spacing w:val="15"/>
    </w:rPr>
  </w:style>
  <w:style w:type="character" w:customStyle="1" w:styleId="OndertitelChar">
    <w:name w:val="Ondertitel Char"/>
    <w:basedOn w:val="Standaardalinea-lettertype"/>
    <w:link w:val="Ondertitel"/>
    <w:uiPriority w:val="11"/>
    <w:rsid w:val="007B749A"/>
    <w:rPr>
      <w:rFonts w:ascii="Source Sans Pro" w:eastAsiaTheme="minorEastAsia" w:hAnsi="Source Sans Pro"/>
      <w:color w:val="5A5A5A" w:themeColor="text1" w:themeTint="A5"/>
      <w:spacing w:val="15"/>
    </w:rPr>
  </w:style>
  <w:style w:type="character" w:styleId="Intensievebenadrukking">
    <w:name w:val="Intense Emphasis"/>
    <w:basedOn w:val="Standaardalinea-lettertype"/>
    <w:uiPriority w:val="21"/>
    <w:qFormat/>
    <w:rsid w:val="007E34A6"/>
    <w:rPr>
      <w:i/>
      <w:iCs/>
      <w:color w:val="E56D21"/>
    </w:rPr>
  </w:style>
  <w:style w:type="paragraph" w:styleId="Duidelijkcitaat">
    <w:name w:val="Intense Quote"/>
    <w:basedOn w:val="Standaard"/>
    <w:next w:val="Standaard"/>
    <w:link w:val="DuidelijkcitaatChar"/>
    <w:uiPriority w:val="30"/>
    <w:qFormat/>
    <w:rsid w:val="007E34A6"/>
    <w:pPr>
      <w:pBdr>
        <w:top w:val="single" w:sz="4" w:space="10" w:color="E56D21"/>
        <w:bottom w:val="single" w:sz="4" w:space="10" w:color="E56D21"/>
      </w:pBdr>
      <w:spacing w:before="360" w:after="360"/>
      <w:ind w:left="864" w:right="864"/>
      <w:jc w:val="center"/>
    </w:pPr>
    <w:rPr>
      <w:i/>
      <w:iCs/>
      <w:color w:val="E56D21"/>
    </w:rPr>
  </w:style>
  <w:style w:type="character" w:customStyle="1" w:styleId="DuidelijkcitaatChar">
    <w:name w:val="Duidelijk citaat Char"/>
    <w:basedOn w:val="Standaardalinea-lettertype"/>
    <w:link w:val="Duidelijkcitaat"/>
    <w:uiPriority w:val="30"/>
    <w:rsid w:val="007E34A6"/>
    <w:rPr>
      <w:rFonts w:ascii="Source Sans Pro Light" w:hAnsi="Source Sans Pro Light"/>
      <w:i/>
      <w:iCs/>
      <w:color w:val="E56D21"/>
    </w:rPr>
  </w:style>
  <w:style w:type="paragraph" w:styleId="Citaat">
    <w:name w:val="Quote"/>
    <w:basedOn w:val="Standaard"/>
    <w:next w:val="Standaard"/>
    <w:link w:val="CitaatChar"/>
    <w:uiPriority w:val="29"/>
    <w:qFormat/>
    <w:rsid w:val="007E34A6"/>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7E34A6"/>
    <w:rPr>
      <w:rFonts w:ascii="Source Sans Pro Light" w:hAnsi="Source Sans Pro Light"/>
      <w:i/>
      <w:iCs/>
      <w:color w:val="404040" w:themeColor="text1" w:themeTint="BF"/>
    </w:rPr>
  </w:style>
  <w:style w:type="character" w:styleId="Intensieveverwijzing">
    <w:name w:val="Intense Reference"/>
    <w:basedOn w:val="Standaardalinea-lettertype"/>
    <w:uiPriority w:val="32"/>
    <w:qFormat/>
    <w:rsid w:val="00230129"/>
    <w:rPr>
      <w:rFonts w:ascii="Source Sans Pro" w:hAnsi="Source Sans Pro"/>
      <w:b/>
      <w:bCs/>
      <w:smallCaps/>
      <w:color w:val="E56D21"/>
      <w:spacing w:val="5"/>
    </w:rPr>
  </w:style>
  <w:style w:type="table" w:styleId="Lichtearcering-accent6">
    <w:name w:val="Light Shading Accent 6"/>
    <w:basedOn w:val="Standaardtabel"/>
    <w:uiPriority w:val="60"/>
    <w:rsid w:val="009D0ED9"/>
    <w:pPr>
      <w:spacing w:after="0" w:line="240" w:lineRule="auto"/>
    </w:pPr>
    <w:rPr>
      <w:rFonts w:ascii="Source Sans Pro" w:hAnsi="Source Sans Pro"/>
      <w:color w:val="E36C0A" w:themeColor="accent6" w:themeShade="BF"/>
    </w:rPr>
    <w:tblPr>
      <w:tblStyleRowBandSize w:val="1"/>
      <w:tblStyleColBandSize w:val="1"/>
      <w:tblBorders>
        <w:top w:val="single" w:sz="8" w:space="0" w:color="E56D21"/>
        <w:bottom w:val="single" w:sz="8" w:space="0" w:color="E56D21"/>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LogoOost-Brabant">
    <w:name w:val="Logo Oost-Brabant"/>
    <w:basedOn w:val="Standaard"/>
    <w:link w:val="LogoOost-BrabantChar"/>
    <w:rsid w:val="004740C8"/>
  </w:style>
  <w:style w:type="character" w:customStyle="1" w:styleId="LogoOost-BrabantChar">
    <w:name w:val="Logo Oost-Brabant Char"/>
    <w:basedOn w:val="Standaardalinea-lettertype"/>
    <w:link w:val="LogoOost-Brabant"/>
    <w:rsid w:val="004740C8"/>
    <w:rPr>
      <w:rFonts w:ascii="Source Sans Pro Light" w:hAnsi="Source Sans Pro Light"/>
    </w:rPr>
  </w:style>
  <w:style w:type="table" w:styleId="Tabelraster">
    <w:name w:val="Table Grid"/>
    <w:basedOn w:val="Standaardtabel"/>
    <w:uiPriority w:val="59"/>
    <w:rsid w:val="00711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qFormat/>
    <w:rsid w:val="007B749A"/>
    <w:rPr>
      <w:rFonts w:ascii="Source Sans Pro" w:hAnsi="Source Sans Pro"/>
      <w:i/>
      <w:iCs/>
      <w:color w:val="404040" w:themeColor="text1" w:themeTint="BF"/>
    </w:rPr>
  </w:style>
  <w:style w:type="character" w:styleId="Nadruk">
    <w:name w:val="Emphasis"/>
    <w:basedOn w:val="Standaardalinea-lettertype"/>
    <w:uiPriority w:val="20"/>
    <w:qFormat/>
    <w:rsid w:val="007B749A"/>
    <w:rPr>
      <w:rFonts w:ascii="Source Sans Pro" w:hAnsi="Source Sans Pro"/>
      <w:i/>
      <w:iCs/>
    </w:rPr>
  </w:style>
  <w:style w:type="character" w:styleId="Subtieleverwijzing">
    <w:name w:val="Subtle Reference"/>
    <w:basedOn w:val="Standaardalinea-lettertype"/>
    <w:uiPriority w:val="31"/>
    <w:qFormat/>
    <w:rsid w:val="00230129"/>
    <w:rPr>
      <w:rFonts w:ascii="Source Sans Pro" w:hAnsi="Source Sans Pro"/>
      <w:smallCaps/>
      <w:color w:val="5A5A5A" w:themeColor="text1" w:themeTint="A5"/>
    </w:rPr>
  </w:style>
  <w:style w:type="character" w:styleId="Titelvanboek">
    <w:name w:val="Book Title"/>
    <w:basedOn w:val="Standaardalinea-lettertype"/>
    <w:uiPriority w:val="33"/>
    <w:qFormat/>
    <w:rsid w:val="00230129"/>
    <w:rPr>
      <w:rFonts w:ascii="Source Sans Pro" w:hAnsi="Source Sans Pro"/>
      <w:b/>
      <w:bCs/>
      <w:i/>
      <w:iCs/>
      <w:spacing w:val="5"/>
    </w:rPr>
  </w:style>
  <w:style w:type="character" w:customStyle="1" w:styleId="normaltextrun">
    <w:name w:val="normaltextrun"/>
    <w:basedOn w:val="Standaardalinea-lettertype"/>
    <w:rsid w:val="009C08DF"/>
  </w:style>
  <w:style w:type="character" w:customStyle="1" w:styleId="contextualspellingandgrammarerror">
    <w:name w:val="contextualspellingandgrammarerror"/>
    <w:basedOn w:val="Standaardalinea-lettertype"/>
    <w:rsid w:val="009C08DF"/>
  </w:style>
  <w:style w:type="character" w:customStyle="1" w:styleId="eop">
    <w:name w:val="eop"/>
    <w:basedOn w:val="Standaardalinea-lettertype"/>
    <w:rsid w:val="009C08DF"/>
  </w:style>
  <w:style w:type="paragraph" w:customStyle="1" w:styleId="paragraph">
    <w:name w:val="paragraph"/>
    <w:basedOn w:val="Standaard"/>
    <w:rsid w:val="003B5B89"/>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8362788">
      <w:bodyDiv w:val="1"/>
      <w:marLeft w:val="0"/>
      <w:marRight w:val="0"/>
      <w:marTop w:val="0"/>
      <w:marBottom w:val="0"/>
      <w:divBdr>
        <w:top w:val="none" w:sz="0" w:space="0" w:color="auto"/>
        <w:left w:val="none" w:sz="0" w:space="0" w:color="auto"/>
        <w:bottom w:val="none" w:sz="0" w:space="0" w:color="auto"/>
        <w:right w:val="none" w:sz="0" w:space="0" w:color="auto"/>
      </w:divBdr>
      <w:divsChild>
        <w:div w:id="473984896">
          <w:marLeft w:val="0"/>
          <w:marRight w:val="0"/>
          <w:marTop w:val="0"/>
          <w:marBottom w:val="0"/>
          <w:divBdr>
            <w:top w:val="none" w:sz="0" w:space="0" w:color="auto"/>
            <w:left w:val="none" w:sz="0" w:space="0" w:color="auto"/>
            <w:bottom w:val="none" w:sz="0" w:space="0" w:color="auto"/>
            <w:right w:val="none" w:sz="0" w:space="0" w:color="auto"/>
          </w:divBdr>
        </w:div>
        <w:div w:id="38480930">
          <w:marLeft w:val="0"/>
          <w:marRight w:val="0"/>
          <w:marTop w:val="0"/>
          <w:marBottom w:val="0"/>
          <w:divBdr>
            <w:top w:val="none" w:sz="0" w:space="0" w:color="auto"/>
            <w:left w:val="none" w:sz="0" w:space="0" w:color="auto"/>
            <w:bottom w:val="none" w:sz="0" w:space="0" w:color="auto"/>
            <w:right w:val="none" w:sz="0" w:space="0" w:color="auto"/>
          </w:divBdr>
        </w:div>
      </w:divsChild>
    </w:div>
    <w:div w:id="1210066960">
      <w:bodyDiv w:val="1"/>
      <w:marLeft w:val="0"/>
      <w:marRight w:val="0"/>
      <w:marTop w:val="0"/>
      <w:marBottom w:val="0"/>
      <w:divBdr>
        <w:top w:val="none" w:sz="0" w:space="0" w:color="auto"/>
        <w:left w:val="none" w:sz="0" w:space="0" w:color="auto"/>
        <w:bottom w:val="none" w:sz="0" w:space="0" w:color="auto"/>
        <w:right w:val="none" w:sz="0" w:space="0" w:color="auto"/>
      </w:divBdr>
    </w:div>
    <w:div w:id="1246455762">
      <w:bodyDiv w:val="1"/>
      <w:marLeft w:val="0"/>
      <w:marRight w:val="0"/>
      <w:marTop w:val="0"/>
      <w:marBottom w:val="0"/>
      <w:divBdr>
        <w:top w:val="none" w:sz="0" w:space="0" w:color="auto"/>
        <w:left w:val="none" w:sz="0" w:space="0" w:color="auto"/>
        <w:bottom w:val="none" w:sz="0" w:space="0" w:color="auto"/>
        <w:right w:val="none" w:sz="0" w:space="0" w:color="auto"/>
      </w:divBdr>
      <w:divsChild>
        <w:div w:id="1095441287">
          <w:marLeft w:val="0"/>
          <w:marRight w:val="0"/>
          <w:marTop w:val="0"/>
          <w:marBottom w:val="0"/>
          <w:divBdr>
            <w:top w:val="none" w:sz="0" w:space="0" w:color="auto"/>
            <w:left w:val="none" w:sz="0" w:space="0" w:color="auto"/>
            <w:bottom w:val="none" w:sz="0" w:space="0" w:color="auto"/>
            <w:right w:val="none" w:sz="0" w:space="0" w:color="auto"/>
          </w:divBdr>
        </w:div>
        <w:div w:id="181865545">
          <w:marLeft w:val="0"/>
          <w:marRight w:val="0"/>
          <w:marTop w:val="0"/>
          <w:marBottom w:val="0"/>
          <w:divBdr>
            <w:top w:val="none" w:sz="0" w:space="0" w:color="auto"/>
            <w:left w:val="none" w:sz="0" w:space="0" w:color="auto"/>
            <w:bottom w:val="none" w:sz="0" w:space="0" w:color="auto"/>
            <w:right w:val="none" w:sz="0" w:space="0" w:color="auto"/>
          </w:divBdr>
        </w:div>
      </w:divsChild>
    </w:div>
    <w:div w:id="175901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generatierookvrij.be/initiatieven" TargetMode="External"/><Relationship Id="rId2" Type="http://schemas.openxmlformats.org/officeDocument/2006/relationships/customXml" Target="../customXml/item2.xml"/><Relationship Id="rId16" Type="http://schemas.openxmlformats.org/officeDocument/2006/relationships/hyperlink" Target="mailto:wouter@logo-oostbrabant.b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http://www.logo-oostbrabant.be" TargetMode="External"/><Relationship Id="rId2" Type="http://schemas.openxmlformats.org/officeDocument/2006/relationships/hyperlink" Target="mailto:info@logo-oostbrabant.be" TargetMode="External"/><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logooostbrabant2015.sharepoint.com/sites/communicatie75/Gedeelde%20%20documenten/Sjablonen/Sjabloon_projectfiche_2019.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40E4C33670404FBD413280A333A0E8" ma:contentTypeVersion="12" ma:contentTypeDescription="Een nieuw document maken." ma:contentTypeScope="" ma:versionID="0781249cff85791c91e602cb3163654f">
  <xsd:schema xmlns:xsd="http://www.w3.org/2001/XMLSchema" xmlns:xs="http://www.w3.org/2001/XMLSchema" xmlns:p="http://schemas.microsoft.com/office/2006/metadata/properties" xmlns:ns2="b31b451b-3a67-4753-bf2b-8a827a09ce6d" xmlns:ns3="b797530f-c595-45d7-a902-876a985a38f2" targetNamespace="http://schemas.microsoft.com/office/2006/metadata/properties" ma:root="true" ma:fieldsID="8c0ec114e32b06ae7cacc762f9ca4e58" ns2:_="" ns3:_="">
    <xsd:import namespace="b31b451b-3a67-4753-bf2b-8a827a09ce6d"/>
    <xsd:import namespace="b797530f-c595-45d7-a902-876a985a38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1b451b-3a67-4753-bf2b-8a827a09c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97530f-c595-45d7-a902-876a985a38f2"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E328ED-9075-4315-BFAB-793906CDEA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298FB6-D14B-4CD1-9E50-12EBF8C7C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1b451b-3a67-4753-bf2b-8a827a09ce6d"/>
    <ds:schemaRef ds:uri="b797530f-c595-45d7-a902-876a985a38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FC3C57-3FD2-4AA7-870C-B8DBE06E5B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Sjabloon_projectfiche_2019</Template>
  <TotalTime>0</TotalTime>
  <Pages>2</Pages>
  <Words>475</Words>
  <Characters>2618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Wouter Buelens</dc:creator>
  <cp:lastModifiedBy>Wouter Buelens</cp:lastModifiedBy>
  <cp:revision>46</cp:revision>
  <cp:lastPrinted>2017-11-30T12:35:00Z</cp:lastPrinted>
  <dcterms:created xsi:type="dcterms:W3CDTF">2021-02-24T12:58:00Z</dcterms:created>
  <dcterms:modified xsi:type="dcterms:W3CDTF">2021-03-02T07:44:00Z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0x0101001640E4C33670404FBD413280A333A0E8</vt:lpwstr>
  </property>
</Properties>
</file>