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066" w:rsidRPr="00D44B71" w:rsidRDefault="00466066">
      <w:pPr>
        <w:rPr>
          <w:rFonts w:ascii="Comic Sans MS" w:hAnsi="Comic Sans MS"/>
          <w:b/>
          <w:color w:val="0070C0"/>
        </w:rPr>
      </w:pPr>
      <w:r w:rsidRPr="00D44B71">
        <w:rPr>
          <w:rFonts w:ascii="Comic Sans MS" w:hAnsi="Comic Sans MS"/>
          <w:b/>
          <w:color w:val="0070C0"/>
        </w:rPr>
        <w:t>Stretching methodes</w:t>
      </w:r>
    </w:p>
    <w:p w:rsidR="00466066" w:rsidRPr="00D44B71" w:rsidRDefault="00466066">
      <w:pPr>
        <w:rPr>
          <w:rFonts w:ascii="Comic Sans MS" w:hAnsi="Comic Sans MS"/>
          <w:b/>
          <w:color w:val="FF0000"/>
        </w:rPr>
      </w:pPr>
      <w:r w:rsidRPr="00D44B71">
        <w:rPr>
          <w:rFonts w:ascii="Comic Sans MS" w:hAnsi="Comic Sans MS"/>
          <w:b/>
          <w:color w:val="FF0000"/>
        </w:rPr>
        <w:t>Statische stretching</w:t>
      </w:r>
    </w:p>
    <w:p w:rsidR="00466066" w:rsidRPr="00D44B71" w:rsidRDefault="00466066">
      <w:pPr>
        <w:rPr>
          <w:rFonts w:ascii="Comic Sans MS" w:hAnsi="Comic Sans MS"/>
        </w:rPr>
      </w:pPr>
      <w:r w:rsidRPr="00D44B71">
        <w:rPr>
          <w:rFonts w:ascii="Comic Sans MS" w:hAnsi="Comic Sans MS"/>
        </w:rPr>
        <w:t>Techniek waarbij men een bepaalde houding of positie van spieruitrekking gedurende een bepaalde tijd (10 a 30 sec) houdt en dit met een regelmaat herhaald (serie van 6 of 10)</w:t>
      </w:r>
    </w:p>
    <w:p w:rsidR="00466066" w:rsidRPr="00D44B71" w:rsidRDefault="00466066">
      <w:pPr>
        <w:rPr>
          <w:rFonts w:ascii="Comic Sans MS" w:hAnsi="Comic Sans MS"/>
        </w:rPr>
      </w:pPr>
      <w:r w:rsidRPr="00D44B71">
        <w:rPr>
          <w:rFonts w:ascii="Comic Sans MS" w:hAnsi="Comic Sans MS"/>
        </w:rPr>
        <w:t>Bij het houden van de rek dient de speler een aangename spanning te voelen in de betrokken spier</w:t>
      </w:r>
    </w:p>
    <w:p w:rsidR="00466066" w:rsidRPr="00D44B71" w:rsidRDefault="00466066">
      <w:pPr>
        <w:rPr>
          <w:rFonts w:ascii="Comic Sans MS" w:hAnsi="Comic Sans MS"/>
        </w:rPr>
      </w:pPr>
      <w:r w:rsidRPr="00D44B71">
        <w:rPr>
          <w:rFonts w:ascii="Comic Sans MS" w:hAnsi="Comic Sans MS"/>
        </w:rPr>
        <w:t>Statisch rekken heeft een langdurig effect op de rekbaarheid en elasticiteit van de spier. Indien de rek goed en zorgvuldig wordt uitgevoerd zijn er geen risico's op kleine letsels</w:t>
      </w:r>
    </w:p>
    <w:p w:rsidR="00466066" w:rsidRPr="00D44B71" w:rsidRDefault="00466066">
      <w:pPr>
        <w:rPr>
          <w:rFonts w:ascii="Comic Sans MS" w:hAnsi="Comic Sans MS"/>
          <w:b/>
        </w:rPr>
      </w:pPr>
      <w:r w:rsidRPr="00D44B71">
        <w:rPr>
          <w:rFonts w:ascii="Comic Sans MS" w:hAnsi="Comic Sans MS"/>
          <w:b/>
        </w:rPr>
        <w:t>Toepassen in de recuperatietraining of cooling down</w:t>
      </w:r>
    </w:p>
    <w:p w:rsidR="00466066" w:rsidRPr="00D44B71" w:rsidRDefault="00466066">
      <w:pPr>
        <w:rPr>
          <w:rFonts w:ascii="Comic Sans MS" w:hAnsi="Comic Sans MS"/>
          <w:i/>
        </w:rPr>
      </w:pPr>
      <w:r w:rsidRPr="00D44B71">
        <w:rPr>
          <w:rFonts w:ascii="Comic Sans MS" w:hAnsi="Comic Sans MS"/>
          <w:i/>
        </w:rPr>
        <w:t>Tips:</w:t>
      </w:r>
    </w:p>
    <w:p w:rsidR="00466066" w:rsidRPr="00D44B71" w:rsidRDefault="00466066" w:rsidP="00D44B71">
      <w:pPr>
        <w:spacing w:after="0"/>
        <w:rPr>
          <w:rFonts w:ascii="Comic Sans MS" w:hAnsi="Comic Sans MS"/>
          <w:i/>
        </w:rPr>
      </w:pPr>
      <w:r w:rsidRPr="00D44B71">
        <w:rPr>
          <w:rFonts w:ascii="Comic Sans MS" w:hAnsi="Comic Sans MS"/>
          <w:i/>
        </w:rPr>
        <w:t xml:space="preserve">1. altijd na opwarming, loslopen om de spieren op temperatuur te brengen en elasticiteit               </w:t>
      </w:r>
    </w:p>
    <w:p w:rsidR="00466066" w:rsidRPr="00D44B71" w:rsidRDefault="00466066" w:rsidP="00D44B71">
      <w:pPr>
        <w:spacing w:after="0"/>
        <w:rPr>
          <w:rFonts w:ascii="Comic Sans MS" w:hAnsi="Comic Sans MS"/>
          <w:i/>
        </w:rPr>
      </w:pPr>
      <w:r w:rsidRPr="00D44B71">
        <w:rPr>
          <w:rFonts w:ascii="Comic Sans MS" w:hAnsi="Comic Sans MS"/>
          <w:i/>
        </w:rPr>
        <w:t xml:space="preserve">   te bevorderen</w:t>
      </w:r>
    </w:p>
    <w:p w:rsidR="00466066" w:rsidRPr="00D44B71" w:rsidRDefault="00466066" w:rsidP="00D44B71">
      <w:pPr>
        <w:spacing w:after="0"/>
        <w:rPr>
          <w:rFonts w:ascii="Comic Sans MS" w:hAnsi="Comic Sans MS"/>
          <w:i/>
        </w:rPr>
      </w:pPr>
      <w:r w:rsidRPr="00D44B71">
        <w:rPr>
          <w:rFonts w:ascii="Comic Sans MS" w:hAnsi="Comic Sans MS"/>
          <w:i/>
        </w:rPr>
        <w:t>2. goede uithangshouding. Correcte en stabiele houding.</w:t>
      </w:r>
    </w:p>
    <w:p w:rsidR="00466066" w:rsidRPr="00D44B71" w:rsidRDefault="00466066" w:rsidP="00D44B71">
      <w:pPr>
        <w:spacing w:after="0"/>
        <w:rPr>
          <w:rFonts w:ascii="Comic Sans MS" w:hAnsi="Comic Sans MS"/>
          <w:i/>
        </w:rPr>
      </w:pPr>
      <w:r w:rsidRPr="00D44B71">
        <w:rPr>
          <w:rFonts w:ascii="Comic Sans MS" w:hAnsi="Comic Sans MS"/>
          <w:i/>
        </w:rPr>
        <w:t xml:space="preserve">3. Langzaam oprekken en steeds langzaam en gecontroleerd terug naar de </w:t>
      </w:r>
    </w:p>
    <w:p w:rsidR="00466066" w:rsidRPr="00D44B71" w:rsidRDefault="00466066" w:rsidP="00D44B71">
      <w:pPr>
        <w:spacing w:after="0"/>
        <w:rPr>
          <w:rFonts w:ascii="Comic Sans MS" w:hAnsi="Comic Sans MS"/>
          <w:i/>
        </w:rPr>
      </w:pPr>
      <w:r w:rsidRPr="00D44B71">
        <w:rPr>
          <w:rFonts w:ascii="Comic Sans MS" w:hAnsi="Comic Sans MS"/>
          <w:i/>
        </w:rPr>
        <w:t xml:space="preserve">    uitgangspositie</w:t>
      </w:r>
    </w:p>
    <w:p w:rsidR="00466066" w:rsidRPr="00D44B71" w:rsidRDefault="00466066" w:rsidP="00D44B71">
      <w:pPr>
        <w:spacing w:after="0"/>
        <w:rPr>
          <w:rFonts w:ascii="Comic Sans MS" w:hAnsi="Comic Sans MS"/>
          <w:i/>
        </w:rPr>
      </w:pPr>
      <w:r w:rsidRPr="00D44B71">
        <w:rPr>
          <w:rFonts w:ascii="Comic Sans MS" w:hAnsi="Comic Sans MS"/>
          <w:i/>
        </w:rPr>
        <w:t xml:space="preserve">4. Stretching is individueel, nooit competitie met medespelers. Oefen meerdere keren </w:t>
      </w:r>
    </w:p>
    <w:p w:rsidR="00466066" w:rsidRPr="00D44B71" w:rsidRDefault="00466066" w:rsidP="00D44B71">
      <w:pPr>
        <w:spacing w:after="0"/>
        <w:rPr>
          <w:rFonts w:ascii="Comic Sans MS" w:hAnsi="Comic Sans MS"/>
          <w:i/>
        </w:rPr>
      </w:pPr>
      <w:r w:rsidRPr="00D44B71">
        <w:rPr>
          <w:rFonts w:ascii="Comic Sans MS" w:hAnsi="Comic Sans MS"/>
          <w:i/>
        </w:rPr>
        <w:t xml:space="preserve">    per week.</w:t>
      </w:r>
    </w:p>
    <w:p w:rsidR="00466066" w:rsidRPr="00D44B71" w:rsidRDefault="00466066" w:rsidP="00D44B71">
      <w:pPr>
        <w:spacing w:after="0"/>
        <w:rPr>
          <w:rFonts w:ascii="Comic Sans MS" w:hAnsi="Comic Sans MS"/>
          <w:i/>
        </w:rPr>
      </w:pPr>
      <w:r w:rsidRPr="00D44B71">
        <w:rPr>
          <w:rFonts w:ascii="Comic Sans MS" w:hAnsi="Comic Sans MS"/>
          <w:i/>
        </w:rPr>
        <w:t>5.  Zorg voor een ontspannen sfeer, blijf rustig ademen.</w:t>
      </w:r>
    </w:p>
    <w:p w:rsidR="00466066" w:rsidRPr="00D44B71" w:rsidRDefault="00466066" w:rsidP="00D44B71">
      <w:pPr>
        <w:spacing w:after="0"/>
        <w:rPr>
          <w:rFonts w:ascii="Comic Sans MS" w:hAnsi="Comic Sans MS"/>
          <w:i/>
        </w:rPr>
      </w:pPr>
      <w:r w:rsidRPr="00D44B71">
        <w:rPr>
          <w:rFonts w:ascii="Comic Sans MS" w:hAnsi="Comic Sans MS"/>
          <w:i/>
        </w:rPr>
        <w:t>6.  Diepe maximale stretch enkel na volledige uitademening.</w:t>
      </w:r>
    </w:p>
    <w:p w:rsidR="00466066" w:rsidRPr="00D44B71" w:rsidRDefault="00466066" w:rsidP="00D44B71">
      <w:pPr>
        <w:spacing w:after="0"/>
        <w:rPr>
          <w:rFonts w:ascii="Comic Sans MS" w:hAnsi="Comic Sans MS"/>
          <w:i/>
        </w:rPr>
      </w:pPr>
      <w:r w:rsidRPr="00D44B71">
        <w:rPr>
          <w:rFonts w:ascii="Comic Sans MS" w:hAnsi="Comic Sans MS"/>
          <w:i/>
        </w:rPr>
        <w:t>7.  Concentreer je op de strectspier(en).</w:t>
      </w:r>
    </w:p>
    <w:p w:rsidR="00466066" w:rsidRPr="00D44B71" w:rsidRDefault="00466066" w:rsidP="00D44B71">
      <w:pPr>
        <w:spacing w:after="0"/>
        <w:rPr>
          <w:rFonts w:ascii="Comic Sans MS" w:hAnsi="Comic Sans MS"/>
          <w:i/>
        </w:rPr>
      </w:pPr>
      <w:r w:rsidRPr="00D44B71">
        <w:rPr>
          <w:rFonts w:ascii="Comic Sans MS" w:hAnsi="Comic Sans MS"/>
          <w:i/>
        </w:rPr>
        <w:t>8.  Stretch nooit tot de pijngrens en rek binnen de eigen mogelijkheden.</w:t>
      </w:r>
    </w:p>
    <w:p w:rsidR="00466066" w:rsidRPr="00D44B71" w:rsidRDefault="00466066" w:rsidP="00D44B71">
      <w:pPr>
        <w:spacing w:after="0"/>
        <w:rPr>
          <w:rFonts w:ascii="Comic Sans MS" w:hAnsi="Comic Sans MS"/>
          <w:i/>
        </w:rPr>
      </w:pPr>
      <w:r w:rsidRPr="00D44B71">
        <w:rPr>
          <w:rFonts w:ascii="Comic Sans MS" w:hAnsi="Comic Sans MS"/>
          <w:i/>
        </w:rPr>
        <w:t>9.  Niet naveren. Rustige "tuning" kan.</w:t>
      </w:r>
    </w:p>
    <w:p w:rsidR="00466066" w:rsidRPr="00D44B71" w:rsidRDefault="00466066" w:rsidP="00D44B71">
      <w:pPr>
        <w:spacing w:after="0"/>
        <w:rPr>
          <w:rFonts w:ascii="Comic Sans MS" w:hAnsi="Comic Sans MS"/>
          <w:i/>
        </w:rPr>
      </w:pPr>
      <w:r w:rsidRPr="00D44B71">
        <w:rPr>
          <w:rFonts w:ascii="Comic Sans MS" w:hAnsi="Comic Sans MS"/>
          <w:i/>
        </w:rPr>
        <w:t>10. Elke spiergroep 2-3 x 10-15 seconden stretchen</w:t>
      </w:r>
    </w:p>
    <w:p w:rsidR="00466066" w:rsidRPr="00D44B71" w:rsidRDefault="00466066" w:rsidP="00D44B71">
      <w:pPr>
        <w:spacing w:after="0"/>
        <w:rPr>
          <w:rFonts w:ascii="Comic Sans MS" w:hAnsi="Comic Sans MS"/>
          <w:i/>
        </w:rPr>
      </w:pPr>
      <w:r w:rsidRPr="00D44B71">
        <w:rPr>
          <w:rFonts w:ascii="Comic Sans MS" w:hAnsi="Comic Sans MS"/>
          <w:i/>
        </w:rPr>
        <w:t>11. Draag losse warme kledij, ontspan en geniet van de stretch.</w:t>
      </w:r>
    </w:p>
    <w:p w:rsidR="00466066" w:rsidRPr="00D44B71" w:rsidRDefault="00466066" w:rsidP="00D44B71">
      <w:pPr>
        <w:spacing w:after="0"/>
        <w:rPr>
          <w:rFonts w:ascii="Comic Sans MS" w:hAnsi="Comic Sans MS"/>
        </w:rPr>
      </w:pPr>
    </w:p>
    <w:p w:rsidR="00466066" w:rsidRPr="00D44B71" w:rsidRDefault="00466066">
      <w:pPr>
        <w:rPr>
          <w:rFonts w:ascii="Comic Sans MS" w:hAnsi="Comic Sans MS"/>
          <w:b/>
          <w:color w:val="FF0000"/>
        </w:rPr>
      </w:pPr>
      <w:r w:rsidRPr="00D44B71">
        <w:rPr>
          <w:rFonts w:ascii="Comic Sans MS" w:hAnsi="Comic Sans MS"/>
          <w:b/>
          <w:color w:val="FF0000"/>
        </w:rPr>
        <w:t>Dynamische stretching</w:t>
      </w:r>
    </w:p>
    <w:p w:rsidR="00466066" w:rsidRPr="00D44B71" w:rsidRDefault="00466066">
      <w:pPr>
        <w:rPr>
          <w:rFonts w:ascii="Comic Sans MS" w:hAnsi="Comic Sans MS"/>
        </w:rPr>
      </w:pPr>
      <w:r w:rsidRPr="00D44B71">
        <w:rPr>
          <w:rFonts w:ascii="Comic Sans MS" w:hAnsi="Comic Sans MS"/>
        </w:rPr>
        <w:t>Techniek waarbij de spieren op lengte worden gebracht door het actief losdraaien. Belangrijk voor alle spiergroepen die aanhechten of verrekken van het bekken.</w:t>
      </w:r>
    </w:p>
    <w:p w:rsidR="00466066" w:rsidRPr="00D44B71" w:rsidRDefault="00466066">
      <w:pPr>
        <w:rPr>
          <w:rFonts w:ascii="Comic Sans MS" w:hAnsi="Comic Sans MS"/>
        </w:rPr>
      </w:pPr>
      <w:r>
        <w:rPr>
          <w:rFonts w:ascii="Comic Sans MS" w:hAnsi="Comic Sans MS"/>
        </w:rPr>
        <w:t>B</w:t>
      </w:r>
      <w:r w:rsidRPr="00D44B71">
        <w:rPr>
          <w:rFonts w:ascii="Comic Sans MS" w:hAnsi="Comic Sans MS"/>
        </w:rPr>
        <w:t>eweegelijke heupen zijn belangrijk om de voetbalbewegingen soepel uit te voeren, het voetbal wordt gekenmerkt door hoofdzakelijk dynamische bewegingen</w:t>
      </w:r>
    </w:p>
    <w:p w:rsidR="00466066" w:rsidRPr="00D44B71" w:rsidRDefault="00466066">
      <w:pPr>
        <w:rPr>
          <w:rFonts w:ascii="Comic Sans MS" w:hAnsi="Comic Sans MS"/>
          <w:b/>
        </w:rPr>
      </w:pPr>
      <w:r w:rsidRPr="00D44B71">
        <w:rPr>
          <w:rFonts w:ascii="Comic Sans MS" w:hAnsi="Comic Sans MS"/>
          <w:b/>
        </w:rPr>
        <w:t>Toepassen in de opwarming</w:t>
      </w:r>
    </w:p>
    <w:p w:rsidR="00466066" w:rsidRPr="00D44B71" w:rsidRDefault="00466066" w:rsidP="00F84AE3">
      <w:pPr>
        <w:jc w:val="center"/>
        <w:rPr>
          <w:rFonts w:ascii="Comic Sans MS" w:hAnsi="Comic Sans MS"/>
          <w:color w:val="FF0000"/>
          <w:sz w:val="32"/>
          <w:szCs w:val="32"/>
        </w:rPr>
      </w:pPr>
      <w:r w:rsidRPr="00D44B71">
        <w:rPr>
          <w:rFonts w:ascii="Comic Sans MS" w:hAnsi="Comic Sans MS"/>
          <w:color w:val="FF0000"/>
          <w:sz w:val="32"/>
          <w:szCs w:val="32"/>
        </w:rPr>
        <w:t>Statische streching</w:t>
      </w:r>
    </w:p>
    <w:p w:rsidR="00466066" w:rsidRDefault="00466066" w:rsidP="00F84AE3">
      <w:pPr>
        <w:jc w:val="center"/>
      </w:pPr>
    </w:p>
    <w:p w:rsidR="00466066" w:rsidRDefault="00466066" w:rsidP="00F84AE3">
      <w:r w:rsidRPr="00260A18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2" o:spid="_x0000_i1025" type="#_x0000_t75" style="width:472.5pt;height:627pt;visibility:visible">
            <v:imagedata r:id="rId4" o:title=""/>
          </v:shape>
        </w:pict>
      </w:r>
    </w:p>
    <w:p w:rsidR="00466066" w:rsidRDefault="00466066" w:rsidP="00F84AE3"/>
    <w:p w:rsidR="00466066" w:rsidRDefault="00466066" w:rsidP="00F84AE3">
      <w:r w:rsidRPr="00260A18">
        <w:rPr>
          <w:noProof/>
          <w:lang w:val="en-US"/>
        </w:rPr>
        <w:pict>
          <v:shape id="Afbeelding 11" o:spid="_x0000_i1026" type="#_x0000_t75" style="width:495pt;height:661.5pt;visibility:visible">
            <v:imagedata r:id="rId5" o:title=""/>
          </v:shape>
        </w:pict>
      </w:r>
    </w:p>
    <w:p w:rsidR="00466066" w:rsidRDefault="00466066" w:rsidP="00F84AE3"/>
    <w:p w:rsidR="00466066" w:rsidRDefault="00466066" w:rsidP="00F84AE3">
      <w:r w:rsidRPr="00260A18">
        <w:rPr>
          <w:noProof/>
          <w:lang w:val="en-US"/>
        </w:rPr>
        <w:pict>
          <v:shape id="Afbeelding 13" o:spid="_x0000_i1027" type="#_x0000_t75" style="width:493.5pt;height:664.5pt;visibility:visible">
            <v:imagedata r:id="rId6" o:title=""/>
          </v:shape>
        </w:pict>
      </w:r>
    </w:p>
    <w:p w:rsidR="00466066" w:rsidRDefault="00466066" w:rsidP="00F84AE3"/>
    <w:p w:rsidR="00466066" w:rsidRDefault="00466066" w:rsidP="00F84AE3">
      <w:r w:rsidRPr="00260A18">
        <w:rPr>
          <w:noProof/>
          <w:lang w:val="en-US"/>
        </w:rPr>
        <w:pict>
          <v:shape id="Afbeelding 14" o:spid="_x0000_i1028" type="#_x0000_t75" style="width:499.5pt;height:650.25pt;visibility:visible">
            <v:imagedata r:id="rId7" o:title=""/>
          </v:shape>
        </w:pict>
      </w:r>
    </w:p>
    <w:p w:rsidR="00466066" w:rsidRPr="00D44B71" w:rsidRDefault="00466066" w:rsidP="005E1CE7">
      <w:pPr>
        <w:jc w:val="center"/>
        <w:rPr>
          <w:rFonts w:ascii="Comic Sans MS" w:hAnsi="Comic Sans MS"/>
          <w:color w:val="FF0000"/>
          <w:sz w:val="32"/>
          <w:szCs w:val="32"/>
        </w:rPr>
      </w:pPr>
      <w:r w:rsidRPr="00D44B71">
        <w:rPr>
          <w:rFonts w:ascii="Comic Sans MS" w:hAnsi="Comic Sans MS"/>
          <w:color w:val="FF0000"/>
          <w:sz w:val="32"/>
          <w:szCs w:val="32"/>
        </w:rPr>
        <w:t>Dynamische stretching</w:t>
      </w:r>
    </w:p>
    <w:p w:rsidR="00466066" w:rsidRDefault="00466066" w:rsidP="005E1CE7">
      <w:pPr>
        <w:jc w:val="center"/>
      </w:pPr>
    </w:p>
    <w:p w:rsidR="00466066" w:rsidRDefault="00466066" w:rsidP="005E1CE7">
      <w:r w:rsidRPr="00260A18">
        <w:rPr>
          <w:noProof/>
          <w:lang w:val="en-US"/>
        </w:rPr>
        <w:pict>
          <v:shape id="Afbeelding 15" o:spid="_x0000_i1029" type="#_x0000_t75" style="width:483.75pt;height:630pt;visibility:visible">
            <v:imagedata r:id="rId7" o:title=""/>
          </v:shape>
        </w:pict>
      </w:r>
    </w:p>
    <w:p w:rsidR="00466066" w:rsidRDefault="00466066" w:rsidP="005E1CE7"/>
    <w:p w:rsidR="00466066" w:rsidRDefault="00466066" w:rsidP="005E1CE7">
      <w:r w:rsidRPr="00260A18">
        <w:rPr>
          <w:noProof/>
          <w:lang w:val="en-US"/>
        </w:rPr>
        <w:pict>
          <v:shape id="Afbeelding 16" o:spid="_x0000_i1030" type="#_x0000_t75" style="width:454.5pt;height:664.5pt;visibility:visible">
            <v:imagedata r:id="rId8" o:title=""/>
          </v:shape>
        </w:pict>
      </w:r>
    </w:p>
    <w:p w:rsidR="00466066" w:rsidRPr="0082217F" w:rsidRDefault="00466066" w:rsidP="0082217F">
      <w:pPr>
        <w:jc w:val="center"/>
        <w:rPr>
          <w:rFonts w:ascii="Comic Sans MS" w:hAnsi="Comic Sans MS"/>
          <w:color w:val="FF0000"/>
          <w:sz w:val="32"/>
          <w:szCs w:val="32"/>
        </w:rPr>
      </w:pPr>
      <w:r w:rsidRPr="0082217F">
        <w:rPr>
          <w:rFonts w:ascii="Comic Sans MS" w:hAnsi="Comic Sans MS"/>
          <w:color w:val="FF0000"/>
          <w:sz w:val="32"/>
          <w:szCs w:val="32"/>
        </w:rPr>
        <w:t>Buikspieren</w:t>
      </w:r>
    </w:p>
    <w:p w:rsidR="00466066" w:rsidRDefault="00466066" w:rsidP="0082217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466066" w:rsidRPr="00260A18" w:rsidTr="00260A18">
        <w:tc>
          <w:tcPr>
            <w:tcW w:w="4606" w:type="dxa"/>
          </w:tcPr>
          <w:p w:rsidR="00466066" w:rsidRPr="00260A18" w:rsidRDefault="00466066" w:rsidP="00260A18">
            <w:pPr>
              <w:spacing w:after="0" w:line="240" w:lineRule="auto"/>
              <w:rPr>
                <w:rFonts w:ascii="Comic Sans MS" w:hAnsi="Comic Sans MS"/>
              </w:rPr>
            </w:pPr>
            <w:r w:rsidRPr="00260A18">
              <w:rPr>
                <w:rFonts w:ascii="Comic Sans MS" w:hAnsi="Comic Sans MS"/>
                <w:b/>
                <w:u w:val="single"/>
              </w:rPr>
              <w:t>Niveau 1</w:t>
            </w:r>
            <w:r w:rsidRPr="00260A18">
              <w:rPr>
                <w:rFonts w:ascii="Comic Sans MS" w:hAnsi="Comic Sans MS"/>
              </w:rPr>
              <w:t xml:space="preserve"> = basis programma</w:t>
            </w:r>
          </w:p>
          <w:p w:rsidR="00466066" w:rsidRPr="00260A18" w:rsidRDefault="00466066" w:rsidP="00260A18">
            <w:pPr>
              <w:spacing w:after="0" w:line="240" w:lineRule="auto"/>
              <w:rPr>
                <w:rFonts w:ascii="Comic Sans MS" w:hAnsi="Comic Sans MS"/>
              </w:rPr>
            </w:pPr>
          </w:p>
          <w:p w:rsidR="00466066" w:rsidRPr="00260A18" w:rsidRDefault="00466066" w:rsidP="00260A18">
            <w:pPr>
              <w:spacing w:after="0" w:line="240" w:lineRule="auto"/>
              <w:rPr>
                <w:rFonts w:ascii="Comic Sans MS" w:hAnsi="Comic Sans MS"/>
              </w:rPr>
            </w:pPr>
            <w:r w:rsidRPr="00260A18">
              <w:rPr>
                <w:rFonts w:ascii="Comic Sans MS" w:hAnsi="Comic Sans MS"/>
              </w:rPr>
              <w:t>Accent = kwaliteit van uitvoering</w:t>
            </w:r>
          </w:p>
          <w:p w:rsidR="00466066" w:rsidRPr="00260A18" w:rsidRDefault="00466066" w:rsidP="00260A18">
            <w:pPr>
              <w:spacing w:after="0" w:line="240" w:lineRule="auto"/>
              <w:rPr>
                <w:rFonts w:ascii="Comic Sans MS" w:hAnsi="Comic Sans MS"/>
              </w:rPr>
            </w:pPr>
          </w:p>
          <w:p w:rsidR="00466066" w:rsidRPr="00260A18" w:rsidRDefault="00466066" w:rsidP="00260A18">
            <w:pPr>
              <w:spacing w:after="0" w:line="240" w:lineRule="auto"/>
              <w:rPr>
                <w:rFonts w:ascii="Comic Sans MS" w:hAnsi="Comic Sans MS"/>
              </w:rPr>
            </w:pPr>
            <w:r w:rsidRPr="00260A18">
              <w:rPr>
                <w:rFonts w:ascii="Comic Sans MS" w:hAnsi="Comic Sans MS"/>
              </w:rPr>
              <w:t>herhaling  8-12x</w:t>
            </w:r>
          </w:p>
          <w:p w:rsidR="00466066" w:rsidRPr="00260A18" w:rsidRDefault="00466066" w:rsidP="00260A18">
            <w:pPr>
              <w:spacing w:after="0" w:line="240" w:lineRule="auto"/>
              <w:rPr>
                <w:rFonts w:ascii="Comic Sans MS" w:hAnsi="Comic Sans MS"/>
              </w:rPr>
            </w:pPr>
          </w:p>
          <w:p w:rsidR="00466066" w:rsidRPr="00260A18" w:rsidRDefault="00466066" w:rsidP="00260A18">
            <w:pPr>
              <w:spacing w:after="0" w:line="240" w:lineRule="auto"/>
              <w:rPr>
                <w:rFonts w:ascii="Comic Sans MS" w:hAnsi="Comic Sans MS"/>
              </w:rPr>
            </w:pPr>
            <w:r w:rsidRPr="00260A18">
              <w:rPr>
                <w:rFonts w:ascii="Comic Sans MS" w:hAnsi="Comic Sans MS"/>
              </w:rPr>
              <w:t>Series  1-2</w:t>
            </w:r>
          </w:p>
          <w:p w:rsidR="00466066" w:rsidRPr="00260A18" w:rsidRDefault="00466066" w:rsidP="00260A18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4606" w:type="dxa"/>
          </w:tcPr>
          <w:p w:rsidR="00466066" w:rsidRPr="00260A18" w:rsidRDefault="00466066" w:rsidP="00260A18">
            <w:pPr>
              <w:spacing w:after="0" w:line="240" w:lineRule="auto"/>
              <w:rPr>
                <w:rFonts w:ascii="Comic Sans MS" w:hAnsi="Comic Sans MS"/>
              </w:rPr>
            </w:pPr>
            <w:r w:rsidRPr="00260A18">
              <w:rPr>
                <w:rFonts w:ascii="Comic Sans MS" w:hAnsi="Comic Sans MS"/>
                <w:b/>
                <w:u w:val="single"/>
              </w:rPr>
              <w:t>Niveau 2</w:t>
            </w:r>
            <w:r w:rsidRPr="00260A18">
              <w:rPr>
                <w:rFonts w:ascii="Comic Sans MS" w:hAnsi="Comic Sans MS"/>
              </w:rPr>
              <w:t xml:space="preserve"> = Streef -programma</w:t>
            </w:r>
          </w:p>
          <w:p w:rsidR="00466066" w:rsidRPr="00260A18" w:rsidRDefault="00466066" w:rsidP="00260A18">
            <w:pPr>
              <w:spacing w:after="0" w:line="240" w:lineRule="auto"/>
              <w:rPr>
                <w:rFonts w:ascii="Comic Sans MS" w:hAnsi="Comic Sans MS"/>
              </w:rPr>
            </w:pPr>
          </w:p>
          <w:p w:rsidR="00466066" w:rsidRPr="00260A18" w:rsidRDefault="00466066" w:rsidP="00260A18">
            <w:pPr>
              <w:spacing w:after="0" w:line="240" w:lineRule="auto"/>
              <w:rPr>
                <w:rFonts w:ascii="Comic Sans MS" w:hAnsi="Comic Sans MS"/>
              </w:rPr>
            </w:pPr>
            <w:r w:rsidRPr="00260A18">
              <w:rPr>
                <w:rFonts w:ascii="Comic Sans MS" w:hAnsi="Comic Sans MS"/>
              </w:rPr>
              <w:t>Accent = kwantiteit van kwaliteit</w:t>
            </w:r>
          </w:p>
          <w:p w:rsidR="00466066" w:rsidRPr="00260A18" w:rsidRDefault="00466066" w:rsidP="00260A18">
            <w:pPr>
              <w:spacing w:after="0" w:line="240" w:lineRule="auto"/>
              <w:rPr>
                <w:rFonts w:ascii="Comic Sans MS" w:hAnsi="Comic Sans MS"/>
              </w:rPr>
            </w:pPr>
          </w:p>
          <w:p w:rsidR="00466066" w:rsidRPr="00260A18" w:rsidRDefault="00466066" w:rsidP="00260A18">
            <w:pPr>
              <w:spacing w:after="0" w:line="240" w:lineRule="auto"/>
              <w:rPr>
                <w:rFonts w:ascii="Comic Sans MS" w:hAnsi="Comic Sans MS"/>
              </w:rPr>
            </w:pPr>
            <w:r w:rsidRPr="00260A18">
              <w:rPr>
                <w:rFonts w:ascii="Comic Sans MS" w:hAnsi="Comic Sans MS"/>
              </w:rPr>
              <w:t>Herhaling  12-24x</w:t>
            </w:r>
          </w:p>
          <w:p w:rsidR="00466066" w:rsidRPr="00260A18" w:rsidRDefault="00466066" w:rsidP="00260A18">
            <w:pPr>
              <w:spacing w:after="0" w:line="240" w:lineRule="auto"/>
              <w:rPr>
                <w:rFonts w:ascii="Comic Sans MS" w:hAnsi="Comic Sans MS"/>
              </w:rPr>
            </w:pPr>
          </w:p>
          <w:p w:rsidR="00466066" w:rsidRPr="00260A18" w:rsidRDefault="00466066" w:rsidP="00260A18">
            <w:pPr>
              <w:spacing w:after="0" w:line="240" w:lineRule="auto"/>
              <w:rPr>
                <w:rFonts w:ascii="Comic Sans MS" w:hAnsi="Comic Sans MS"/>
              </w:rPr>
            </w:pPr>
            <w:r w:rsidRPr="00260A18">
              <w:rPr>
                <w:rFonts w:ascii="Comic Sans MS" w:hAnsi="Comic Sans MS"/>
              </w:rPr>
              <w:t>Series       2 - 4</w:t>
            </w:r>
          </w:p>
        </w:tc>
      </w:tr>
    </w:tbl>
    <w:p w:rsidR="00466066" w:rsidRDefault="00466066" w:rsidP="0082217F"/>
    <w:p w:rsidR="00466066" w:rsidRDefault="00466066" w:rsidP="0082217F">
      <w:pPr>
        <w:ind w:hanging="284"/>
      </w:pPr>
      <w:r w:rsidRPr="00260A18">
        <w:rPr>
          <w:noProof/>
          <w:lang w:val="en-US"/>
        </w:rPr>
        <w:pict>
          <v:shape id="Afbeelding 18" o:spid="_x0000_i1031" type="#_x0000_t75" style="width:480pt;height:364.5pt;visibility:visible">
            <v:imagedata r:id="rId9" o:title=""/>
          </v:shape>
        </w:pict>
      </w:r>
    </w:p>
    <w:p w:rsidR="00466066" w:rsidRDefault="00466066" w:rsidP="0082217F"/>
    <w:p w:rsidR="00466066" w:rsidRDefault="00466066" w:rsidP="0082217F"/>
    <w:p w:rsidR="00466066" w:rsidRDefault="00466066" w:rsidP="0082217F"/>
    <w:p w:rsidR="00466066" w:rsidRDefault="00466066" w:rsidP="00D44B71">
      <w:pPr>
        <w:ind w:left="-142"/>
      </w:pPr>
    </w:p>
    <w:p w:rsidR="00466066" w:rsidRDefault="00466066" w:rsidP="0082217F">
      <w:r w:rsidRPr="00260A18">
        <w:rPr>
          <w:noProof/>
          <w:lang w:val="en-US"/>
        </w:rPr>
        <w:pict>
          <v:shape id="Afbeelding 19" o:spid="_x0000_i1032" type="#_x0000_t75" style="width:470.25pt;height:696pt;visibility:visible">
            <v:imagedata r:id="rId10" o:title=""/>
          </v:shape>
        </w:pict>
      </w:r>
    </w:p>
    <w:p w:rsidR="00466066" w:rsidRDefault="00466066" w:rsidP="0082217F">
      <w:r w:rsidRPr="00260A18">
        <w:rPr>
          <w:noProof/>
          <w:lang w:val="en-US"/>
        </w:rPr>
        <w:pict>
          <v:shape id="Afbeelding 20" o:spid="_x0000_i1033" type="#_x0000_t75" style="width:473.25pt;height:645.75pt;visibility:visible">
            <v:imagedata r:id="rId11" o:title=""/>
          </v:shape>
        </w:pict>
      </w:r>
    </w:p>
    <w:sectPr w:rsidR="00466066" w:rsidSect="000452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1EF8"/>
    <w:rsid w:val="000452E2"/>
    <w:rsid w:val="000B4B11"/>
    <w:rsid w:val="001F2926"/>
    <w:rsid w:val="00260A18"/>
    <w:rsid w:val="00337FE8"/>
    <w:rsid w:val="003D5BE3"/>
    <w:rsid w:val="00466066"/>
    <w:rsid w:val="005E1CE7"/>
    <w:rsid w:val="00611EF8"/>
    <w:rsid w:val="00760418"/>
    <w:rsid w:val="0082217F"/>
    <w:rsid w:val="00AE0565"/>
    <w:rsid w:val="00AE12FC"/>
    <w:rsid w:val="00B350D4"/>
    <w:rsid w:val="00D44B71"/>
    <w:rsid w:val="00D82E06"/>
    <w:rsid w:val="00E91717"/>
    <w:rsid w:val="00F524DC"/>
    <w:rsid w:val="00F84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2E2"/>
    <w:pPr>
      <w:spacing w:after="200" w:line="276" w:lineRule="auto"/>
    </w:pPr>
    <w:rPr>
      <w:lang w:val="nl-B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84AE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84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4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10</Pages>
  <Words>300</Words>
  <Characters>1651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Stretching methodes</dc:title>
  <dc:subject/>
  <dc:creator>Eigenaar</dc:creator>
  <cp:keywords/>
  <dc:description/>
  <cp:lastModifiedBy>vandenbroucke jan</cp:lastModifiedBy>
  <cp:revision>2</cp:revision>
  <dcterms:created xsi:type="dcterms:W3CDTF">2011-07-30T12:22:00Z</dcterms:created>
  <dcterms:modified xsi:type="dcterms:W3CDTF">2011-07-30T12:22:00Z</dcterms:modified>
</cp:coreProperties>
</file>